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EC1854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526E35FE" w14:textId="719E160A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844922">
        <w:rPr>
          <w:b/>
          <w:i/>
        </w:rPr>
        <w:t>Buffoon</w:t>
      </w:r>
      <w:r w:rsidR="00844922">
        <w:rPr>
          <w:b/>
        </w:rPr>
        <w:t xml:space="preserve"> (noun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8C06DCD" w14:textId="6941282A" w:rsidR="00844922" w:rsidRDefault="00844922" w:rsidP="00F24EDE"/>
    <w:p w14:paraId="03AEB32C" w14:textId="786D21FB" w:rsidR="00844922" w:rsidRPr="00844922" w:rsidRDefault="00844922" w:rsidP="00844922">
      <w:pPr>
        <w:pStyle w:val="ListParagraph"/>
        <w:numPr>
          <w:ilvl w:val="0"/>
          <w:numId w:val="1"/>
        </w:numPr>
        <w:rPr>
          <w:b/>
        </w:rPr>
      </w:pPr>
      <w:r>
        <w:t xml:space="preserve">**** is an historian of American presidents who wrote a book arguing that history will remember Donald Trump as a </w:t>
      </w:r>
      <w:r w:rsidRPr="00844922">
        <w:rPr>
          <w:i/>
        </w:rPr>
        <w:t>buffoon</w:t>
      </w:r>
      <w:r>
        <w:t>.</w:t>
      </w:r>
    </w:p>
    <w:p w14:paraId="0DBD97EB" w14:textId="7B220D5D" w:rsidR="00844922" w:rsidRPr="00844922" w:rsidRDefault="00844922" w:rsidP="00844922">
      <w:pPr>
        <w:pStyle w:val="ListParagraph"/>
        <w:numPr>
          <w:ilvl w:val="0"/>
          <w:numId w:val="1"/>
        </w:numPr>
        <w:rPr>
          <w:b/>
        </w:rPr>
      </w:pPr>
      <w:r>
        <w:t xml:space="preserve">*** wishes people wouldn’t act like </w:t>
      </w:r>
      <w:r w:rsidRPr="00844922">
        <w:rPr>
          <w:i/>
        </w:rPr>
        <w:t>buffoons</w:t>
      </w:r>
      <w:r>
        <w:t xml:space="preserve"> on the train.</w:t>
      </w:r>
    </w:p>
    <w:p w14:paraId="64679654" w14:textId="612AD11D" w:rsidR="00844922" w:rsidRPr="00844922" w:rsidRDefault="00844922" w:rsidP="00844922">
      <w:pPr>
        <w:pStyle w:val="ListParagraph"/>
        <w:numPr>
          <w:ilvl w:val="0"/>
          <w:numId w:val="1"/>
        </w:numPr>
        <w:rPr>
          <w:b/>
        </w:rPr>
      </w:pPr>
      <w:r>
        <w:t xml:space="preserve">The </w:t>
      </w:r>
      <w:r w:rsidRPr="00844922">
        <w:rPr>
          <w:i/>
        </w:rPr>
        <w:t>buffoon</w:t>
      </w:r>
      <w:r>
        <w:t xml:space="preserve"> spilled pudding on himself while out to dinner at the fine restaurant.</w:t>
      </w:r>
    </w:p>
    <w:p w14:paraId="42A53DB8" w14:textId="1947283C" w:rsidR="00844922" w:rsidRPr="00844922" w:rsidRDefault="00844922" w:rsidP="00844922">
      <w:pPr>
        <w:pStyle w:val="ListParagraph"/>
        <w:numPr>
          <w:ilvl w:val="0"/>
          <w:numId w:val="1"/>
        </w:numPr>
        <w:rPr>
          <w:b/>
        </w:rPr>
      </w:pPr>
      <w:r>
        <w:t xml:space="preserve">**** thinks all politicians are </w:t>
      </w:r>
      <w:r w:rsidRPr="00844922">
        <w:rPr>
          <w:i/>
        </w:rPr>
        <w:t>buffoons</w:t>
      </w:r>
      <w:r>
        <w:t xml:space="preserve"> mostly interested in serving the needs of their wealthiest constituents.</w:t>
      </w:r>
    </w:p>
    <w:p w14:paraId="59DF4A21" w14:textId="661B09BF" w:rsidR="00844922" w:rsidRPr="00844922" w:rsidRDefault="00844922" w:rsidP="00844922">
      <w:pPr>
        <w:pStyle w:val="ListParagraph"/>
        <w:numPr>
          <w:ilvl w:val="0"/>
          <w:numId w:val="1"/>
        </w:numPr>
        <w:rPr>
          <w:b/>
        </w:rPr>
      </w:pPr>
      <w:r>
        <w:t xml:space="preserve">When *** watches old film clips of Benito Mussolini and Adolf Hitler, ** wonders how these two </w:t>
      </w:r>
      <w:bookmarkStart w:id="54" w:name="_GoBack"/>
      <w:r w:rsidRPr="00844922">
        <w:rPr>
          <w:i/>
        </w:rPr>
        <w:t>buffoons</w:t>
      </w:r>
      <w:bookmarkEnd w:id="54"/>
      <w:r>
        <w:t xml:space="preserve"> could have been elected to any political office.</w:t>
      </w:r>
    </w:p>
    <w:p w14:paraId="691A2531" w14:textId="77777777" w:rsidR="00F24EDE" w:rsidRDefault="00F24EDE" w:rsidP="00F24EDE"/>
    <w:p w14:paraId="2B11B36D" w14:textId="704DBED0" w:rsidR="00B577EA" w:rsidRPr="006B45BA" w:rsidRDefault="00844922" w:rsidP="00F24EDE">
      <w:r>
        <w:rPr>
          <w:b/>
          <w:u w:val="single"/>
        </w:rPr>
        <w:t>The noun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buffoon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884013"/>
    <w:multiLevelType w:val="hybridMultilevel"/>
    <w:tmpl w:val="743482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A29"/>
    <w:rsid w:val="001539C9"/>
    <w:rsid w:val="001F20BF"/>
    <w:rsid w:val="002C2733"/>
    <w:rsid w:val="00335A5C"/>
    <w:rsid w:val="00410E3E"/>
    <w:rsid w:val="005A5A20"/>
    <w:rsid w:val="006B45BA"/>
    <w:rsid w:val="00844922"/>
    <w:rsid w:val="00C32881"/>
    <w:rsid w:val="00CA4835"/>
    <w:rsid w:val="00E11225"/>
    <w:rsid w:val="00EB0A29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B8FB26"/>
  <w15:chartTrackingRefBased/>
  <w15:docId w15:val="{B29564F4-9201-2648-9E8B-918D47D90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49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7</TotalTime>
  <Pages>1</Pages>
  <Words>150</Words>
  <Characters>855</Characters>
  <Application>Microsoft Office Word</Application>
  <DocSecurity>0</DocSecurity>
  <Lines>7</Lines>
  <Paragraphs>2</Paragraphs>
  <ScaleCrop>false</ScaleCrop>
  <Company>Mark's Text Terminal</Company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2018-07-13T13:24:00Z</dcterms:created>
  <dcterms:modified xsi:type="dcterms:W3CDTF">2018-07-19T11:45:00Z</dcterms:modified>
</cp:coreProperties>
</file>