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0C501DB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20110">
        <w:rPr>
          <w:b/>
          <w:i/>
        </w:rPr>
        <w:t>Antonym</w:t>
      </w:r>
      <w:r w:rsidR="00046821">
        <w:rPr>
          <w:b/>
          <w:i/>
        </w:rPr>
        <w:t>s</w:t>
      </w:r>
      <w:r w:rsidR="00620110">
        <w:rPr>
          <w:b/>
          <w:i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EF7DE0" w14:textId="77777777" w:rsidR="00620110" w:rsidRDefault="00620110" w:rsidP="00620110">
      <w:r w:rsidRPr="00CD6968">
        <w:rPr>
          <w:b/>
        </w:rPr>
        <w:t>antonyms</w:t>
      </w:r>
      <w:r>
        <w:t xml:space="preserve"> (an-</w:t>
      </w:r>
      <w:proofErr w:type="spellStart"/>
      <w:r>
        <w:t>tuh</w:t>
      </w:r>
      <w:proofErr w:type="spellEnd"/>
      <w:r>
        <w:t>-</w:t>
      </w:r>
      <w:proofErr w:type="spellStart"/>
      <w:r>
        <w:t>nimz</w:t>
      </w:r>
      <w:proofErr w:type="spellEnd"/>
      <w:r>
        <w:t xml:space="preserve">) Two words with opposite meanings. </w:t>
      </w:r>
      <w:r w:rsidRPr="00331B3B">
        <w:rPr>
          <w:i/>
        </w:rPr>
        <w:t>Cold</w:t>
      </w:r>
      <w:r>
        <w:t xml:space="preserve"> and </w:t>
      </w:r>
      <w:r w:rsidRPr="00331B3B">
        <w:rPr>
          <w:i/>
        </w:rPr>
        <w:t>hot</w:t>
      </w:r>
      <w:r>
        <w:t xml:space="preserve"> are antonyms; so are </w:t>
      </w:r>
      <w:r w:rsidRPr="00331B3B">
        <w:rPr>
          <w:i/>
        </w:rPr>
        <w:t>small</w:t>
      </w:r>
      <w:r>
        <w:t xml:space="preserve"> and </w:t>
      </w:r>
      <w:r w:rsidRPr="00331B3B">
        <w:rPr>
          <w:i/>
        </w:rPr>
        <w:t>large</w:t>
      </w:r>
      <w:r>
        <w:t>. (Compare synonyms.)</w:t>
      </w:r>
    </w:p>
    <w:p w14:paraId="08EE5CE3" w14:textId="1AEB15FC" w:rsidR="0066253D" w:rsidRPr="00620110" w:rsidRDefault="00620110" w:rsidP="0062011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20110">
        <w:rPr>
          <w:b/>
          <w:bCs/>
          <w:lang w:eastAsia="ja-JP"/>
        </w:rPr>
        <w:t>What</w:t>
      </w:r>
      <w:r>
        <w:rPr>
          <w:lang w:eastAsia="ja-JP"/>
        </w:rPr>
        <w:t xml:space="preserve"> are antonyms?</w:t>
      </w:r>
    </w:p>
    <w:p w14:paraId="541B66AC" w14:textId="77777777" w:rsidR="00620110" w:rsidRP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26DCA3" w14:textId="717D4441" w:rsidR="00620110" w:rsidRPr="00620110" w:rsidRDefault="00620110" w:rsidP="0062011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lang w:eastAsia="ja-JP"/>
        </w:rPr>
        <w:t xml:space="preserve">Using the example in your reading, </w:t>
      </w:r>
      <w:r w:rsidRPr="00620110">
        <w:rPr>
          <w:b/>
          <w:bCs/>
          <w:lang w:eastAsia="ja-JP"/>
        </w:rPr>
        <w:t>please write</w:t>
      </w:r>
      <w:r>
        <w:rPr>
          <w:lang w:eastAsia="ja-JP"/>
        </w:rPr>
        <w:t xml:space="preserve"> two pairs of antonyms.</w:t>
      </w:r>
    </w:p>
    <w:p w14:paraId="25E2C70D" w14:textId="7D15DB86" w:rsidR="00620110" w:rsidRDefault="00620110" w:rsidP="00620110">
      <w:pPr>
        <w:pStyle w:val="ListParagraph"/>
        <w:rPr>
          <w:b/>
          <w:bCs/>
          <w:lang w:eastAsia="ja-JP"/>
        </w:rPr>
      </w:pPr>
    </w:p>
    <w:p w14:paraId="4A938D07" w14:textId="19962E5F" w:rsidR="00620110" w:rsidRDefault="00620110" w:rsidP="00620110">
      <w:pPr>
        <w:pStyle w:val="ListParagraph"/>
        <w:rPr>
          <w:b/>
          <w:bCs/>
          <w:lang w:eastAsia="ja-JP"/>
        </w:rPr>
      </w:pPr>
    </w:p>
    <w:p w14:paraId="317DAA69" w14:textId="3CFF44F4" w:rsidR="00620110" w:rsidRDefault="00620110" w:rsidP="00620110">
      <w:pPr>
        <w:pStyle w:val="ListParagraph"/>
        <w:rPr>
          <w:b/>
          <w:bCs/>
          <w:lang w:eastAsia="ja-JP"/>
        </w:rPr>
      </w:pPr>
    </w:p>
    <w:p w14:paraId="28051112" w14:textId="656C9D81" w:rsidR="00620110" w:rsidRDefault="00620110" w:rsidP="00620110">
      <w:pPr>
        <w:pStyle w:val="ListParagraph"/>
        <w:rPr>
          <w:b/>
          <w:bCs/>
          <w:lang w:eastAsia="ja-JP"/>
        </w:rPr>
      </w:pPr>
    </w:p>
    <w:p w14:paraId="12E34006" w14:textId="331BD7B5" w:rsidR="00620110" w:rsidRDefault="00620110" w:rsidP="00620110">
      <w:pPr>
        <w:pStyle w:val="ListParagraph"/>
        <w:rPr>
          <w:b/>
          <w:bCs/>
          <w:lang w:eastAsia="ja-JP"/>
        </w:rPr>
      </w:pPr>
    </w:p>
    <w:p w14:paraId="4E2F1711" w14:textId="7F94B89F" w:rsidR="00620110" w:rsidRDefault="00620110" w:rsidP="00620110">
      <w:pPr>
        <w:pStyle w:val="ListParagraph"/>
        <w:rPr>
          <w:b/>
          <w:bCs/>
          <w:lang w:eastAsia="ja-JP"/>
        </w:rPr>
      </w:pPr>
    </w:p>
    <w:p w14:paraId="5FCEC9B5" w14:textId="77777777" w:rsidR="00620110" w:rsidRPr="00620110" w:rsidRDefault="00620110" w:rsidP="00620110">
      <w:pPr>
        <w:pStyle w:val="ListParagraph"/>
        <w:rPr>
          <w:b/>
          <w:bCs/>
          <w:lang w:eastAsia="ja-JP"/>
        </w:rPr>
      </w:pPr>
    </w:p>
    <w:p w14:paraId="2843C95D" w14:textId="4B90C03D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A581CC3" w14:textId="77777777" w:rsidR="00620110" w:rsidRDefault="00620110" w:rsidP="0062011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54394A" w14:textId="20E4CCE8" w:rsidR="00620110" w:rsidRDefault="00620110" w:rsidP="0062011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Antonym</w:t>
      </w:r>
      <w:r w:rsidR="00046821">
        <w:rPr>
          <w:b/>
          <w:i/>
        </w:rPr>
        <w:t>s</w:t>
      </w:r>
      <w:r>
        <w:rPr>
          <w:b/>
          <w:i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7267432" w14:textId="77777777" w:rsidR="00620110" w:rsidRDefault="00620110" w:rsidP="00620110">
      <w:r w:rsidRPr="00CD6968">
        <w:rPr>
          <w:b/>
        </w:rPr>
        <w:t>antonyms</w:t>
      </w:r>
      <w:r>
        <w:t xml:space="preserve"> (an-</w:t>
      </w:r>
      <w:proofErr w:type="spellStart"/>
      <w:r>
        <w:t>tuh</w:t>
      </w:r>
      <w:proofErr w:type="spellEnd"/>
      <w:r>
        <w:t>-</w:t>
      </w:r>
      <w:proofErr w:type="spellStart"/>
      <w:r>
        <w:t>nimz</w:t>
      </w:r>
      <w:proofErr w:type="spellEnd"/>
      <w:r>
        <w:t xml:space="preserve">) Two words with opposite meanings. </w:t>
      </w:r>
      <w:r w:rsidRPr="00331B3B">
        <w:rPr>
          <w:i/>
        </w:rPr>
        <w:t>Cold</w:t>
      </w:r>
      <w:r>
        <w:t xml:space="preserve"> and </w:t>
      </w:r>
      <w:r w:rsidRPr="00331B3B">
        <w:rPr>
          <w:i/>
        </w:rPr>
        <w:t>hot</w:t>
      </w:r>
      <w:r>
        <w:t xml:space="preserve"> are antonyms; so are </w:t>
      </w:r>
      <w:r w:rsidRPr="00331B3B">
        <w:rPr>
          <w:i/>
        </w:rPr>
        <w:t>small</w:t>
      </w:r>
      <w:r>
        <w:t xml:space="preserve"> and </w:t>
      </w:r>
      <w:r w:rsidRPr="00331B3B">
        <w:rPr>
          <w:i/>
        </w:rPr>
        <w:t>large</w:t>
      </w:r>
      <w:r>
        <w:t>. (Compare synonyms.)</w:t>
      </w:r>
    </w:p>
    <w:p w14:paraId="3944715D" w14:textId="77777777" w:rsidR="00620110" w:rsidRPr="00620110" w:rsidRDefault="00620110" w:rsidP="00620110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620110">
        <w:rPr>
          <w:b/>
          <w:bCs/>
          <w:lang w:eastAsia="ja-JP"/>
        </w:rPr>
        <w:t>What</w:t>
      </w:r>
      <w:r>
        <w:rPr>
          <w:lang w:eastAsia="ja-JP"/>
        </w:rPr>
        <w:t xml:space="preserve"> are antonyms?</w:t>
      </w:r>
    </w:p>
    <w:p w14:paraId="11BDE1E7" w14:textId="77777777" w:rsidR="00620110" w:rsidRP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D2D485" w14:textId="3B43CC96" w:rsidR="00620110" w:rsidRPr="00620110" w:rsidRDefault="00620110" w:rsidP="00620110">
      <w:pPr>
        <w:pStyle w:val="ListParagraph"/>
        <w:numPr>
          <w:ilvl w:val="0"/>
          <w:numId w:val="7"/>
        </w:numPr>
        <w:jc w:val="left"/>
        <w:rPr>
          <w:b/>
          <w:bCs/>
          <w:lang w:eastAsia="ja-JP"/>
        </w:rPr>
      </w:pPr>
      <w:r>
        <w:rPr>
          <w:lang w:eastAsia="ja-JP"/>
        </w:rPr>
        <w:t xml:space="preserve">Using the example in your reading, </w:t>
      </w:r>
      <w:r w:rsidRPr="00620110">
        <w:rPr>
          <w:b/>
          <w:bCs/>
          <w:lang w:eastAsia="ja-JP"/>
        </w:rPr>
        <w:t>please write</w:t>
      </w:r>
      <w:r>
        <w:rPr>
          <w:lang w:eastAsia="ja-JP"/>
        </w:rPr>
        <w:t xml:space="preserve"> two pairs of antonyms.</w:t>
      </w:r>
    </w:p>
    <w:p w14:paraId="0B6D57ED" w14:textId="6D21BDD8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7CF4F0" w14:textId="4ECD8390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3D0620" w14:textId="6920D928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37C413" w14:textId="7269DFFF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C32455" w14:textId="7355C3E4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48FB10" w14:textId="56D46AC1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105511" w14:textId="439C36AE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AEA9251" w14:textId="73FC16D9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05727A" w14:textId="51057EAC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AD969D8" w14:textId="61BE69BE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0EB9BE7" w14:textId="49C8CCC0" w:rsid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63C7CE" w14:textId="77777777" w:rsidR="00620110" w:rsidRPr="00620110" w:rsidRDefault="00620110" w:rsidP="006201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C82C87"/>
    <w:multiLevelType w:val="hybridMultilevel"/>
    <w:tmpl w:val="ED30CD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DE300C"/>
    <w:multiLevelType w:val="hybridMultilevel"/>
    <w:tmpl w:val="ED30CD10"/>
    <w:lvl w:ilvl="0" w:tplc="059EE6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7650E2"/>
    <w:multiLevelType w:val="hybridMultilevel"/>
    <w:tmpl w:val="ED30CD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2543838">
    <w:abstractNumId w:val="0"/>
  </w:num>
  <w:num w:numId="2" w16cid:durableId="574507879">
    <w:abstractNumId w:val="3"/>
  </w:num>
  <w:num w:numId="3" w16cid:durableId="33310321">
    <w:abstractNumId w:val="2"/>
  </w:num>
  <w:num w:numId="4" w16cid:durableId="323509920">
    <w:abstractNumId w:val="1"/>
  </w:num>
  <w:num w:numId="5" w16cid:durableId="739641970">
    <w:abstractNumId w:val="5"/>
  </w:num>
  <w:num w:numId="6" w16cid:durableId="773089981">
    <w:abstractNumId w:val="6"/>
  </w:num>
  <w:num w:numId="7" w16cid:durableId="21300052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46821"/>
    <w:rsid w:val="00082020"/>
    <w:rsid w:val="0038015A"/>
    <w:rsid w:val="003968AA"/>
    <w:rsid w:val="00410E3E"/>
    <w:rsid w:val="005D65D1"/>
    <w:rsid w:val="00620110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12</TotalTime>
  <Pages>1</Pages>
  <Words>189</Words>
  <Characters>1081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2022-06-16T10:16:00Z</dcterms:modified>
</cp:coreProperties>
</file>