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2EC71E55" w:rsidR="003F69EF" w:rsidRDefault="00417132" w:rsidP="00F24EDE">
      <w:r>
        <w:rPr>
          <w:b/>
          <w:i/>
        </w:rPr>
        <w:t xml:space="preserve">Common </w:t>
      </w:r>
      <w:r w:rsidR="00786FE2">
        <w:rPr>
          <w:b/>
          <w:i/>
        </w:rPr>
        <w:t xml:space="preserve">Errors </w:t>
      </w:r>
      <w:r>
        <w:rPr>
          <w:b/>
          <w:i/>
        </w:rPr>
        <w:t>in English Usage</w:t>
      </w:r>
      <w:r w:rsidR="005A5A20">
        <w:rPr>
          <w:b/>
        </w:rPr>
        <w:t xml:space="preserve"> Worksheet:</w:t>
      </w:r>
      <w:r w:rsidR="00F24EDE">
        <w:rPr>
          <w:b/>
        </w:rPr>
        <w:t xml:space="preserve"> </w:t>
      </w:r>
      <w:r w:rsidR="00E84B9D">
        <w:rPr>
          <w:b/>
          <w:i/>
        </w:rPr>
        <w:t xml:space="preserve">Importantly </w:t>
      </w:r>
      <w:r w:rsidR="00E84B9D">
        <w:rPr>
          <w:b/>
          <w:iCs/>
        </w:rPr>
        <w:t xml:space="preserve">and </w:t>
      </w:r>
      <w:r w:rsidR="00E84B9D">
        <w:rPr>
          <w:b/>
          <w:i/>
        </w:rPr>
        <w:t>Important</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6BA2FD73"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E84B9D">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E84B9D">
        <w:rPr>
          <w:i/>
          <w:iCs/>
        </w:rPr>
        <w:t xml:space="preserve">importantly </w:t>
      </w:r>
      <w:r w:rsidR="00E84B9D">
        <w:t xml:space="preserve">and </w:t>
      </w:r>
      <w:r w:rsidR="00E84B9D">
        <w:rPr>
          <w:i/>
          <w:iCs/>
        </w:rPr>
        <w:t>important</w:t>
      </w:r>
      <w:r w:rsidR="005B17D1">
        <w:t>.</w:t>
      </w:r>
    </w:p>
    <w:p w14:paraId="66E20EFC" w14:textId="0965D8DB" w:rsidR="00E84B9D" w:rsidRDefault="00E84B9D" w:rsidP="005C2E7F"/>
    <w:p w14:paraId="73824DEF" w14:textId="77777777" w:rsidR="00E84B9D" w:rsidRPr="00CE27A9" w:rsidRDefault="00E84B9D" w:rsidP="00E84B9D">
      <w:r>
        <w:rPr>
          <w:b/>
        </w:rPr>
        <w:t xml:space="preserve">importantly/important: </w:t>
      </w:r>
      <w:r>
        <w:t>When speakers are trying to impress audiences with their rhetoric, they often seem to feel that the extra syllable in “importantly” lends weight to their remarks: “And more importantly, I have an abiding love for the American people.” However, these pompous speakers are wrong. It is rarely correct to use this form of the phrase because it is seldom adverbial in intention. Say “more important” instead. The same applies to “most importantly”; it should be “most important.”</w:t>
      </w:r>
    </w:p>
    <w:p w14:paraId="236D4DC1" w14:textId="77777777" w:rsidR="00317C9F" w:rsidRPr="00E84B9D" w:rsidRDefault="00317C9F" w:rsidP="00E84B9D">
      <w:pPr>
        <w:rPr>
          <w:bCs/>
          <w:iCs/>
        </w:rPr>
      </w:pPr>
    </w:p>
    <w:p w14:paraId="334C996A" w14:textId="4DB27DA4"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538AE361" w14:textId="1241E22C" w:rsidR="00692D9B" w:rsidRDefault="00692D9B" w:rsidP="00317C9F"/>
    <w:p w14:paraId="2ED10303" w14:textId="6044197C" w:rsidR="00317C9F" w:rsidRDefault="002F7934" w:rsidP="00317C9F">
      <w:r>
        <w:t xml:space="preserve">Your usage rule above is quite clear: the adverb </w:t>
      </w:r>
      <w:r w:rsidRPr="002F7934">
        <w:rPr>
          <w:i/>
          <w:iCs/>
        </w:rPr>
        <w:t>importantly</w:t>
      </w:r>
      <w:r>
        <w:t xml:space="preserve"> is seldom used. More common is the adjective </w:t>
      </w:r>
      <w:r w:rsidRPr="002F7934">
        <w:rPr>
          <w:i/>
          <w:iCs/>
        </w:rPr>
        <w:t>important</w:t>
      </w:r>
      <w:r>
        <w:t xml:space="preserve">. In this exercise, let’s write some sentences using </w:t>
      </w:r>
      <w:r w:rsidRPr="002F7934">
        <w:rPr>
          <w:i/>
          <w:iCs/>
        </w:rPr>
        <w:t>important</w:t>
      </w:r>
      <w:r>
        <w:t xml:space="preserve">. We will also use </w:t>
      </w:r>
      <w:r w:rsidRPr="002F7934">
        <w:rPr>
          <w:i/>
          <w:iCs/>
        </w:rPr>
        <w:t>importantly</w:t>
      </w:r>
      <w:r>
        <w:t xml:space="preserve"> as an adverb; remember that </w:t>
      </w:r>
      <w:r w:rsidRPr="002F7934">
        <w:rPr>
          <w:b/>
          <w:bCs/>
        </w:rPr>
        <w:t>adverbs modify verbs</w:t>
      </w:r>
      <w:r>
        <w:t xml:space="preserve"> to tell you how an action is performed. Can you think of any actions verbs describe that are done </w:t>
      </w:r>
      <w:r w:rsidRPr="002F7934">
        <w:rPr>
          <w:i/>
          <w:iCs/>
        </w:rPr>
        <w:t>importantly</w:t>
      </w:r>
      <w:r>
        <w:t xml:space="preserve">? </w:t>
      </w:r>
    </w:p>
    <w:p w14:paraId="1D12F738" w14:textId="7BA2E386" w:rsidR="002F7934" w:rsidRDefault="002F7934" w:rsidP="00317C9F"/>
    <w:p w14:paraId="32FF971F" w14:textId="2F92883C" w:rsidR="002F7934" w:rsidRDefault="002F7934" w:rsidP="00317C9F">
      <w:r>
        <w:t>Here are two examples of these words in use in declarative sentences.</w:t>
      </w:r>
    </w:p>
    <w:p w14:paraId="238125A3" w14:textId="12E599FE" w:rsidR="002F7934" w:rsidRDefault="002F7934" w:rsidP="002F7934">
      <w:pPr>
        <w:pStyle w:val="ListParagraph"/>
        <w:numPr>
          <w:ilvl w:val="0"/>
          <w:numId w:val="1"/>
        </w:numPr>
      </w:pPr>
      <w:r>
        <w:t>It is important that you arrive on time to your job interview.</w:t>
      </w:r>
    </w:p>
    <w:p w14:paraId="0D515B00" w14:textId="6A9CDB64" w:rsidR="002F7934" w:rsidRDefault="002F7934" w:rsidP="002F7934">
      <w:pPr>
        <w:pStyle w:val="ListParagraph"/>
        <w:numPr>
          <w:ilvl w:val="0"/>
          <w:numId w:val="1"/>
        </w:numPr>
      </w:pPr>
      <w:r>
        <w:t xml:space="preserve">The medical school professor lectured </w:t>
      </w:r>
      <w:r w:rsidRPr="002F7934">
        <w:rPr>
          <w:i/>
          <w:iCs/>
        </w:rPr>
        <w:t>importantly</w:t>
      </w:r>
      <w:r>
        <w:t xml:space="preserve"> on the necessity of childhood vaccinations.</w:t>
      </w:r>
    </w:p>
    <w:p w14:paraId="1E998CBB" w14:textId="79270ADE" w:rsidR="002F7934" w:rsidRDefault="002F7934" w:rsidP="002F7934"/>
    <w:p w14:paraId="69D8D038" w14:textId="643D3346" w:rsidR="002F7934" w:rsidRDefault="002F7934" w:rsidP="002F7934">
      <w:r w:rsidRPr="002F7934">
        <w:rPr>
          <w:b/>
          <w:bCs/>
        </w:rPr>
        <w:t xml:space="preserve">Now you try </w:t>
      </w:r>
      <w:proofErr w:type="gramStart"/>
      <w:r w:rsidRPr="002F7934">
        <w:rPr>
          <w:b/>
          <w:bCs/>
        </w:rPr>
        <w:t>it</w:t>
      </w:r>
      <w:r>
        <w:t>:</w:t>
      </w:r>
      <w:proofErr w:type="gramEnd"/>
      <w:r>
        <w:t xml:space="preserve"> let’s write several sentences using these two words.</w:t>
      </w:r>
    </w:p>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4F27EC"/>
    <w:multiLevelType w:val="hybridMultilevel"/>
    <w:tmpl w:val="4D88D0A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2F7934"/>
    <w:rsid w:val="00317C9F"/>
    <w:rsid w:val="003F69EF"/>
    <w:rsid w:val="00410E3E"/>
    <w:rsid w:val="00417132"/>
    <w:rsid w:val="0043076C"/>
    <w:rsid w:val="00480A51"/>
    <w:rsid w:val="005A5A20"/>
    <w:rsid w:val="005B17D1"/>
    <w:rsid w:val="005C2E7F"/>
    <w:rsid w:val="00692D9B"/>
    <w:rsid w:val="006B45BA"/>
    <w:rsid w:val="006D1D72"/>
    <w:rsid w:val="00786FE2"/>
    <w:rsid w:val="00A40944"/>
    <w:rsid w:val="00E84B9D"/>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79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14</TotalTime>
  <Pages>1</Pages>
  <Words>296</Words>
  <Characters>1692</Characters>
  <Application>Microsoft Office Word</Application>
  <DocSecurity>0</DocSecurity>
  <Lines>14</Lines>
  <Paragraphs>3</Paragraphs>
  <ScaleCrop>false</ScaleCrop>
  <Company>Mark's Text Terminal</Company>
  <LinksUpToDate>false</LinksUpToDate>
  <CharactersWithSpaces>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2016-05-09T12:35:00Z</dcterms:created>
  <dcterms:modified xsi:type="dcterms:W3CDTF">2020-12-16T16:32:00Z</dcterms:modified>
</cp:coreProperties>
</file>