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C95CEB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0DFE8F1F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FB1D16">
        <w:rPr>
          <w:b/>
          <w:i/>
        </w:rPr>
        <w:t>Catastrophe</w:t>
      </w:r>
      <w:r w:rsidR="00F24EDE">
        <w:rPr>
          <w:b/>
        </w:rPr>
        <w:t xml:space="preserve"> (</w:t>
      </w:r>
      <w:r w:rsidR="00FB1D16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9C55387" w14:textId="77777777" w:rsidR="00FB1D16" w:rsidRDefault="00FB1D16" w:rsidP="00F24EDE"/>
    <w:p w14:paraId="222255E2" w14:textId="77777777" w:rsidR="00FB1D16" w:rsidRPr="001E074D" w:rsidRDefault="001E074D" w:rsidP="00FB1D1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forest fire was a </w:t>
      </w:r>
      <w:r w:rsidRPr="001E074D">
        <w:rPr>
          <w:i/>
          <w:iCs/>
        </w:rPr>
        <w:t>catastrophe</w:t>
      </w:r>
      <w:r>
        <w:t xml:space="preserve"> for wildlife habitat.</w:t>
      </w:r>
    </w:p>
    <w:p w14:paraId="1A45920D" w14:textId="77777777" w:rsidR="001E074D" w:rsidRPr="0068774C" w:rsidRDefault="0068774C" w:rsidP="00FB1D1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Hurricane Maria, in September 2017, was a </w:t>
      </w:r>
      <w:r w:rsidRPr="001E074D">
        <w:rPr>
          <w:i/>
          <w:iCs/>
        </w:rPr>
        <w:t>catastrophe</w:t>
      </w:r>
      <w:r>
        <w:rPr>
          <w:i/>
          <w:iCs/>
        </w:rPr>
        <w:t xml:space="preserve"> </w:t>
      </w:r>
      <w:r>
        <w:t>for the Caribbean.</w:t>
      </w:r>
    </w:p>
    <w:p w14:paraId="7A00B31E" w14:textId="77777777" w:rsidR="0068774C" w:rsidRPr="0068774C" w:rsidRDefault="0068774C" w:rsidP="00FB1D1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COVID19 pandemic was a social and economic </w:t>
      </w:r>
      <w:r w:rsidRPr="00D52E28">
        <w:rPr>
          <w:i/>
          <w:iCs/>
        </w:rPr>
        <w:t>catastrophe</w:t>
      </w:r>
      <w:r>
        <w:t xml:space="preserve"> for the world.</w:t>
      </w:r>
    </w:p>
    <w:p w14:paraId="07E48129" w14:textId="77777777" w:rsidR="0068774C" w:rsidRPr="0068774C" w:rsidRDefault="0068774C" w:rsidP="00FB1D1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torrential rain was a </w:t>
      </w:r>
      <w:r w:rsidRPr="001E074D">
        <w:rPr>
          <w:i/>
          <w:iCs/>
        </w:rPr>
        <w:t>catastrophe</w:t>
      </w:r>
      <w:r>
        <w:rPr>
          <w:i/>
          <w:iCs/>
        </w:rPr>
        <w:t xml:space="preserve"> </w:t>
      </w:r>
      <w:r>
        <w:t>because it caused flooded.</w:t>
      </w:r>
    </w:p>
    <w:p w14:paraId="643BADBA" w14:textId="77777777" w:rsidR="0068774C" w:rsidRPr="00FB1D16" w:rsidRDefault="0068774C" w:rsidP="00FB1D1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Global warming is a developing </w:t>
      </w:r>
      <w:r w:rsidRPr="001E074D">
        <w:rPr>
          <w:i/>
          <w:iCs/>
        </w:rPr>
        <w:t>catastrophe</w:t>
      </w:r>
      <w:r>
        <w:t>.</w:t>
      </w:r>
    </w:p>
    <w:p w14:paraId="60849C60" w14:textId="77777777" w:rsidR="00F24EDE" w:rsidRDefault="00F24EDE" w:rsidP="00F24EDE"/>
    <w:p w14:paraId="5A6FE69D" w14:textId="2EA74247" w:rsidR="00B577EA" w:rsidRDefault="00F24EDE" w:rsidP="00F24EDE">
      <w:pPr>
        <w:rPr>
          <w:u w:val="single"/>
        </w:rPr>
      </w:pPr>
      <w:r w:rsidRPr="00523677">
        <w:rPr>
          <w:b/>
          <w:u w:val="single"/>
        </w:rPr>
        <w:t xml:space="preserve">The </w:t>
      </w:r>
      <w:r w:rsidR="00FB1D16">
        <w:rPr>
          <w:b/>
          <w:u w:val="single"/>
        </w:rPr>
        <w:t>noun</w:t>
      </w:r>
      <w:r w:rsidR="00B27612">
        <w:rPr>
          <w:b/>
          <w:u w:val="single"/>
        </w:rPr>
        <w:t xml:space="preserve"> </w:t>
      </w:r>
      <w:r w:rsidR="00FB1D16">
        <w:rPr>
          <w:b/>
          <w:i/>
          <w:u w:val="single"/>
        </w:rPr>
        <w:t>catastrophe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1A67682" w14:textId="4A1D3577" w:rsidR="00D52E28" w:rsidRDefault="00D52E28" w:rsidP="00F24EDE">
      <w:pPr>
        <w:rPr>
          <w:u w:val="single"/>
        </w:rPr>
      </w:pPr>
    </w:p>
    <w:p w14:paraId="5D98E0B5" w14:textId="4CF16EB9" w:rsidR="00D52E28" w:rsidRDefault="00D52E28" w:rsidP="00F24EDE">
      <w:pPr>
        <w:rPr>
          <w:u w:val="single"/>
        </w:rPr>
      </w:pPr>
    </w:p>
    <w:p w14:paraId="6531896B" w14:textId="3871C263" w:rsidR="00D52E28" w:rsidRDefault="00D52E28" w:rsidP="00F24EDE">
      <w:pPr>
        <w:rPr>
          <w:u w:val="single"/>
        </w:rPr>
      </w:pPr>
    </w:p>
    <w:p w14:paraId="7F3B14BF" w14:textId="1897D9DA" w:rsidR="00D52E28" w:rsidRDefault="00D52E28" w:rsidP="00F24EDE">
      <w:pPr>
        <w:rPr>
          <w:u w:val="single"/>
        </w:rPr>
      </w:pPr>
    </w:p>
    <w:p w14:paraId="148D3A6B" w14:textId="0906D385" w:rsidR="00D52E28" w:rsidRDefault="00D52E28" w:rsidP="00F24EDE">
      <w:pPr>
        <w:rPr>
          <w:u w:val="single"/>
        </w:rPr>
      </w:pPr>
    </w:p>
    <w:p w14:paraId="65ED5514" w14:textId="5CE5D035" w:rsidR="00D52E28" w:rsidRDefault="00D52E28" w:rsidP="00F24EDE">
      <w:pPr>
        <w:rPr>
          <w:u w:val="single"/>
        </w:rPr>
      </w:pPr>
    </w:p>
    <w:p w14:paraId="77716954" w14:textId="54E2A0D1" w:rsidR="00D52E28" w:rsidRDefault="00D52E28" w:rsidP="00F24EDE">
      <w:pPr>
        <w:rPr>
          <w:u w:val="single"/>
        </w:rPr>
      </w:pPr>
    </w:p>
    <w:p w14:paraId="61FA4998" w14:textId="77777777" w:rsidR="00D52E28" w:rsidRPr="009E1B18" w:rsidRDefault="00D52E28" w:rsidP="00D52E2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9E62D66" w14:textId="77777777" w:rsidR="00D52E28" w:rsidRDefault="00D52E28" w:rsidP="00D52E28">
      <w:r>
        <w:rPr>
          <w:b/>
        </w:rPr>
        <w:t xml:space="preserve">Focus on One Word Worksheet: </w:t>
      </w:r>
      <w:r>
        <w:rPr>
          <w:b/>
          <w:i/>
        </w:rPr>
        <w:t>Catastrophe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E689272" w14:textId="77777777" w:rsidR="00D52E28" w:rsidRDefault="00D52E28" w:rsidP="00D52E28"/>
    <w:p w14:paraId="3CC70AF0" w14:textId="77777777" w:rsidR="00D52E28" w:rsidRPr="001E074D" w:rsidRDefault="00D52E28" w:rsidP="00D52E28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The forest fire was a </w:t>
      </w:r>
      <w:r w:rsidRPr="001E074D">
        <w:rPr>
          <w:i/>
          <w:iCs/>
        </w:rPr>
        <w:t>catastrophe</w:t>
      </w:r>
      <w:r>
        <w:t xml:space="preserve"> for wildlife habitat.</w:t>
      </w:r>
    </w:p>
    <w:p w14:paraId="3AFB65D7" w14:textId="77777777" w:rsidR="00D52E28" w:rsidRPr="0068774C" w:rsidRDefault="00D52E28" w:rsidP="00D52E28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Hurricane Maria, in September 2017, was a </w:t>
      </w:r>
      <w:r w:rsidRPr="001E074D">
        <w:rPr>
          <w:i/>
          <w:iCs/>
        </w:rPr>
        <w:t>catastrophe</w:t>
      </w:r>
      <w:r>
        <w:rPr>
          <w:i/>
          <w:iCs/>
        </w:rPr>
        <w:t xml:space="preserve"> </w:t>
      </w:r>
      <w:r>
        <w:t>for the Caribbean.</w:t>
      </w:r>
    </w:p>
    <w:p w14:paraId="597EBBFA" w14:textId="77777777" w:rsidR="00D52E28" w:rsidRPr="0068774C" w:rsidRDefault="00D52E28" w:rsidP="00D52E28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The COVID19 pandemic was a social and economic </w:t>
      </w:r>
      <w:r w:rsidRPr="00D52E28">
        <w:rPr>
          <w:i/>
          <w:iCs/>
        </w:rPr>
        <w:t>catastrophe</w:t>
      </w:r>
      <w:r>
        <w:t xml:space="preserve"> for the world.</w:t>
      </w:r>
    </w:p>
    <w:p w14:paraId="6DFE3B9C" w14:textId="77777777" w:rsidR="00D52E28" w:rsidRPr="0068774C" w:rsidRDefault="00D52E28" w:rsidP="00D52E28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The torrential rain was a </w:t>
      </w:r>
      <w:r w:rsidRPr="001E074D">
        <w:rPr>
          <w:i/>
          <w:iCs/>
        </w:rPr>
        <w:t>catastrophe</w:t>
      </w:r>
      <w:r>
        <w:rPr>
          <w:i/>
          <w:iCs/>
        </w:rPr>
        <w:t xml:space="preserve"> </w:t>
      </w:r>
      <w:r>
        <w:t>because it caused flooded.</w:t>
      </w:r>
    </w:p>
    <w:p w14:paraId="4D41CF0D" w14:textId="77777777" w:rsidR="00D52E28" w:rsidRPr="00FB1D16" w:rsidRDefault="00D52E28" w:rsidP="00D52E28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Global warming is a developing </w:t>
      </w:r>
      <w:r w:rsidRPr="001E074D">
        <w:rPr>
          <w:i/>
          <w:iCs/>
        </w:rPr>
        <w:t>catastrophe</w:t>
      </w:r>
      <w:r>
        <w:t>.</w:t>
      </w:r>
    </w:p>
    <w:p w14:paraId="70B0F777" w14:textId="77777777" w:rsidR="00D52E28" w:rsidRDefault="00D52E28" w:rsidP="00D52E28"/>
    <w:p w14:paraId="501296F3" w14:textId="77777777" w:rsidR="00D52E28" w:rsidRPr="006B45BA" w:rsidRDefault="00D52E28" w:rsidP="00D52E28">
      <w:r w:rsidRPr="00523677">
        <w:rPr>
          <w:b/>
          <w:u w:val="single"/>
        </w:rPr>
        <w:t xml:space="preserve">The </w:t>
      </w:r>
      <w:r>
        <w:rPr>
          <w:b/>
          <w:u w:val="single"/>
        </w:rPr>
        <w:t xml:space="preserve">noun </w:t>
      </w:r>
      <w:r>
        <w:rPr>
          <w:b/>
          <w:i/>
          <w:u w:val="single"/>
        </w:rPr>
        <w:t>catastrophe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54061F2" w14:textId="77777777" w:rsidR="00D52E28" w:rsidRPr="006B45BA" w:rsidRDefault="00D52E28" w:rsidP="00F24EDE"/>
    <w:sectPr w:rsidR="00D52E28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86565"/>
    <w:multiLevelType w:val="hybridMultilevel"/>
    <w:tmpl w:val="07F816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4977F2"/>
    <w:multiLevelType w:val="hybridMultilevel"/>
    <w:tmpl w:val="07F816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6549620">
    <w:abstractNumId w:val="0"/>
  </w:num>
  <w:num w:numId="2" w16cid:durableId="14113891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D16"/>
    <w:rsid w:val="001539C9"/>
    <w:rsid w:val="001E074D"/>
    <w:rsid w:val="001F20BF"/>
    <w:rsid w:val="002C2733"/>
    <w:rsid w:val="00335A5C"/>
    <w:rsid w:val="00410E3E"/>
    <w:rsid w:val="005A5A20"/>
    <w:rsid w:val="0068774C"/>
    <w:rsid w:val="006B45BA"/>
    <w:rsid w:val="00B27612"/>
    <w:rsid w:val="00C32881"/>
    <w:rsid w:val="00CA4835"/>
    <w:rsid w:val="00D52E28"/>
    <w:rsid w:val="00E11225"/>
    <w:rsid w:val="00EC6ED9"/>
    <w:rsid w:val="00F24EDE"/>
    <w:rsid w:val="00FB1D16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56CA9F"/>
  <w15:chartTrackingRefBased/>
  <w15:docId w15:val="{1524A3C4-8621-C046-B3EF-F8BD9FF27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1D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4</TotalTime>
  <Pages>1</Pages>
  <Words>237</Words>
  <Characters>1355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2020-08-03T20:17:00Z</dcterms:created>
  <dcterms:modified xsi:type="dcterms:W3CDTF">2022-05-03T13:27:00Z</dcterms:modified>
</cp:coreProperties>
</file>