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4E923AD" w:rsidR="003F69EF" w:rsidRDefault="00417132" w:rsidP="00F24EDE">
      <w:r>
        <w:rPr>
          <w:b/>
          <w:i/>
        </w:rPr>
        <w:t xml:space="preserve">Common </w:t>
      </w:r>
      <w:r w:rsidR="0044751C">
        <w:rPr>
          <w:b/>
          <w:i/>
        </w:rPr>
        <w:t xml:space="preserve">Errors </w:t>
      </w:r>
      <w:r>
        <w:rPr>
          <w:b/>
          <w:i/>
        </w:rPr>
        <w:t>in English Usage</w:t>
      </w:r>
      <w:r w:rsidR="005A5A20">
        <w:rPr>
          <w:b/>
        </w:rPr>
        <w:t xml:space="preserve"> Worksheet:</w:t>
      </w:r>
      <w:r w:rsidR="00F24EDE">
        <w:rPr>
          <w:b/>
        </w:rPr>
        <w:t xml:space="preserve"> </w:t>
      </w:r>
      <w:r w:rsidR="00AB4236">
        <w:rPr>
          <w:b/>
          <w:i/>
        </w:rPr>
        <w:t xml:space="preserve">Impertinent </w:t>
      </w:r>
      <w:r w:rsidR="00AB4236">
        <w:rPr>
          <w:b/>
          <w:iCs/>
        </w:rPr>
        <w:t xml:space="preserve">and </w:t>
      </w:r>
      <w:r w:rsidR="00AB4236">
        <w:rPr>
          <w:b/>
          <w:i/>
        </w:rPr>
        <w:t>Irrelevant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38E5DED0"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AB4236">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AB4236">
        <w:rPr>
          <w:i/>
          <w:iCs/>
        </w:rPr>
        <w:t xml:space="preserve">impertinent </w:t>
      </w:r>
      <w:r w:rsidR="00AB4236">
        <w:t xml:space="preserve">and </w:t>
      </w:r>
      <w:r w:rsidR="00AB4236">
        <w:rPr>
          <w:i/>
          <w:iCs/>
        </w:rPr>
        <w:t>irrelevant</w:t>
      </w:r>
      <w:r w:rsidR="005B17D1">
        <w:t>.</w:t>
      </w:r>
    </w:p>
    <w:p w14:paraId="65A1A854" w14:textId="05C38565" w:rsidR="00AB4236" w:rsidRDefault="00AB4236" w:rsidP="005C2E7F"/>
    <w:p w14:paraId="32EA344D" w14:textId="77777777" w:rsidR="00AB4236" w:rsidRPr="00016B44" w:rsidRDefault="00AB4236" w:rsidP="00AB4236">
      <w:r>
        <w:rPr>
          <w:b/>
        </w:rPr>
        <w:t xml:space="preserve">impertinent/irrelevant: </w:t>
      </w:r>
      <w:r>
        <w:t>“Impertinent” looks as if it ought to mean the opposite of “pertinent,” and indeed it once did; but for centuries now its meaning in ordinary speech has been narrowed to “impudent,” specifically in regard to actions of speech toward someone regarded as socially superior. Only snobs and very old-fashioned people use “impertinent” correctly; most people would be well advised to forget it and use “irrelevant” instead to mean the opposite of “pertinent.”</w:t>
      </w:r>
    </w:p>
    <w:p w14:paraId="236D4DC1" w14:textId="77777777" w:rsidR="00317C9F" w:rsidRPr="00AB4236" w:rsidRDefault="00317C9F" w:rsidP="00AB4236">
      <w:pPr>
        <w:rPr>
          <w:bCs/>
          <w:iCs/>
        </w:rPr>
      </w:pPr>
    </w:p>
    <w:p w14:paraId="334C996A" w14:textId="4121124A"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2CC77614" w14:textId="7B09A4E5" w:rsidR="00230E34" w:rsidRDefault="00230E34" w:rsidP="00317C9F"/>
    <w:p w14:paraId="3C07D7E8" w14:textId="5E42DFDF" w:rsidR="00230E34" w:rsidRDefault="00805A41" w:rsidP="00317C9F">
      <w:r>
        <w:t xml:space="preserve">These words look a lot alike, but as your reading tells you, they are not. When you talk back to adults, you are being </w:t>
      </w:r>
      <w:r w:rsidRPr="00805A41">
        <w:rPr>
          <w:i/>
          <w:iCs/>
        </w:rPr>
        <w:t>impertinent</w:t>
      </w:r>
      <w:r>
        <w:t xml:space="preserve">; when you mention a recipe for macaroni and cheese during a discussion about baseball, you are being irrelevant. </w:t>
      </w:r>
      <w:r w:rsidR="00230E34">
        <w:t xml:space="preserve">Using your understanding of these two </w:t>
      </w:r>
      <w:r>
        <w:t>adjectives</w:t>
      </w:r>
      <w:r w:rsidR="00230E34">
        <w:t xml:space="preserve"> and the sense of the sentences, insert either </w:t>
      </w:r>
      <w:r>
        <w:rPr>
          <w:i/>
          <w:iCs/>
        </w:rPr>
        <w:t>impertinent</w:t>
      </w:r>
      <w:r w:rsidR="00230E34">
        <w:t xml:space="preserve"> or </w:t>
      </w:r>
      <w:r>
        <w:rPr>
          <w:i/>
          <w:iCs/>
        </w:rPr>
        <w:t>irrelevant</w:t>
      </w:r>
      <w:r w:rsidR="00230E34">
        <w:t xml:space="preserve"> in the cloze blank.</w:t>
      </w:r>
    </w:p>
    <w:p w14:paraId="52E4B044" w14:textId="2A4B0F60" w:rsidR="00DC4E9E" w:rsidRDefault="00DC4E9E" w:rsidP="00317C9F"/>
    <w:p w14:paraId="1C999438" w14:textId="6B162B9B" w:rsidR="00DC4E9E" w:rsidRPr="00230E34" w:rsidRDefault="00DC4E9E" w:rsidP="00DC4E9E">
      <w:pPr>
        <w:pStyle w:val="ListParagraph"/>
        <w:numPr>
          <w:ilvl w:val="0"/>
          <w:numId w:val="1"/>
        </w:numPr>
        <w:rPr>
          <w:b/>
          <w:bCs/>
        </w:rPr>
      </w:pPr>
      <w:r>
        <w:t>*** thinks the price of candy bars is ________________ to a discussion about fixing lawnmowers.</w:t>
      </w:r>
    </w:p>
    <w:p w14:paraId="4C93DB15" w14:textId="77777777" w:rsidR="00230E34" w:rsidRPr="00DC4E9E" w:rsidRDefault="00230E34" w:rsidP="00230E34">
      <w:pPr>
        <w:pStyle w:val="ListParagraph"/>
        <w:rPr>
          <w:b/>
          <w:bCs/>
        </w:rPr>
      </w:pPr>
    </w:p>
    <w:p w14:paraId="1F915A27" w14:textId="5F48A58B" w:rsidR="00DC4E9E" w:rsidRPr="00230E34" w:rsidRDefault="00DC4E9E" w:rsidP="00DC4E9E">
      <w:pPr>
        <w:pStyle w:val="ListParagraph"/>
        <w:numPr>
          <w:ilvl w:val="0"/>
          <w:numId w:val="1"/>
        </w:numPr>
        <w:rPr>
          <w:b/>
          <w:bCs/>
        </w:rPr>
      </w:pPr>
      <w:r>
        <w:t>The ________________ student told his teacher to go to hell.</w:t>
      </w:r>
    </w:p>
    <w:p w14:paraId="0103BB70" w14:textId="77777777" w:rsidR="00230E34" w:rsidRPr="00230E34" w:rsidRDefault="00230E34" w:rsidP="00230E34">
      <w:pPr>
        <w:rPr>
          <w:b/>
          <w:bCs/>
        </w:rPr>
      </w:pPr>
    </w:p>
    <w:p w14:paraId="69B0C911" w14:textId="2294FA6F" w:rsidR="00DC4E9E" w:rsidRPr="00230E34" w:rsidRDefault="00DC4E9E" w:rsidP="00DC4E9E">
      <w:pPr>
        <w:pStyle w:val="ListParagraph"/>
        <w:numPr>
          <w:ilvl w:val="0"/>
          <w:numId w:val="1"/>
        </w:numPr>
        <w:rPr>
          <w:b/>
          <w:bCs/>
        </w:rPr>
      </w:pPr>
      <w:r>
        <w:t>When ***’s little brother questioned every direction *** gave him, *** told him not to be so ________________.</w:t>
      </w:r>
    </w:p>
    <w:p w14:paraId="48583E6E" w14:textId="77777777" w:rsidR="00230E34" w:rsidRPr="00230E34" w:rsidRDefault="00230E34" w:rsidP="00230E34">
      <w:pPr>
        <w:rPr>
          <w:b/>
          <w:bCs/>
        </w:rPr>
      </w:pPr>
    </w:p>
    <w:p w14:paraId="3AB69DD6" w14:textId="20A70102" w:rsidR="00DC4E9E" w:rsidRPr="00230E34" w:rsidRDefault="00DC4E9E" w:rsidP="00DC4E9E">
      <w:pPr>
        <w:pStyle w:val="ListParagraph"/>
        <w:numPr>
          <w:ilvl w:val="0"/>
          <w:numId w:val="1"/>
        </w:numPr>
        <w:rPr>
          <w:b/>
          <w:bCs/>
        </w:rPr>
      </w:pPr>
      <w:r>
        <w:t>The ________________ dog refused to come when called.</w:t>
      </w:r>
    </w:p>
    <w:p w14:paraId="41DE7AB9" w14:textId="77777777" w:rsidR="00230E34" w:rsidRPr="00230E34" w:rsidRDefault="00230E34" w:rsidP="00230E34">
      <w:pPr>
        <w:rPr>
          <w:b/>
          <w:bCs/>
        </w:rPr>
      </w:pPr>
    </w:p>
    <w:p w14:paraId="7A36A445" w14:textId="56329C1B" w:rsidR="00DC4E9E" w:rsidRPr="00230E34" w:rsidRDefault="00DC4E9E" w:rsidP="00DC4E9E">
      <w:pPr>
        <w:pStyle w:val="ListParagraph"/>
        <w:numPr>
          <w:ilvl w:val="0"/>
          <w:numId w:val="1"/>
        </w:numPr>
        <w:rPr>
          <w:b/>
          <w:bCs/>
        </w:rPr>
      </w:pPr>
      <w:r>
        <w:t>*** asked Mr. Feltskog why, in a discussion about verbs, he brought up the ________________ topic of bottling maple syrup.</w:t>
      </w:r>
    </w:p>
    <w:p w14:paraId="6E9B99AA" w14:textId="77777777" w:rsidR="00230E34" w:rsidRPr="00230E34" w:rsidRDefault="00230E34" w:rsidP="00230E34">
      <w:pPr>
        <w:rPr>
          <w:b/>
          <w:bCs/>
        </w:rPr>
      </w:pPr>
    </w:p>
    <w:p w14:paraId="0393E2B6" w14:textId="5B268E8B" w:rsidR="00DC4E9E" w:rsidRPr="00230E34" w:rsidRDefault="00DC4E9E" w:rsidP="00DC4E9E">
      <w:pPr>
        <w:pStyle w:val="ListParagraph"/>
        <w:numPr>
          <w:ilvl w:val="0"/>
          <w:numId w:val="1"/>
        </w:numPr>
        <w:rPr>
          <w:b/>
          <w:bCs/>
        </w:rPr>
      </w:pPr>
      <w:r>
        <w:t>*** buys the newspaper every day, but often finds that other than the comics, that it is mostly ________________ to *** life.</w:t>
      </w:r>
    </w:p>
    <w:p w14:paraId="7137599D" w14:textId="77777777" w:rsidR="00230E34" w:rsidRPr="00230E34" w:rsidRDefault="00230E34" w:rsidP="00230E34">
      <w:pPr>
        <w:rPr>
          <w:b/>
          <w:bCs/>
        </w:rPr>
      </w:pPr>
    </w:p>
    <w:p w14:paraId="3B88AD53" w14:textId="089006F6" w:rsidR="00DC4E9E" w:rsidRPr="00230E34" w:rsidRDefault="00DC4E9E" w:rsidP="00DC4E9E">
      <w:pPr>
        <w:pStyle w:val="ListParagraph"/>
        <w:numPr>
          <w:ilvl w:val="0"/>
          <w:numId w:val="1"/>
        </w:numPr>
        <w:rPr>
          <w:b/>
          <w:bCs/>
        </w:rPr>
      </w:pPr>
      <w:r>
        <w:t>*** tires of *** ________________ teacher, who comes very close to disrespect when addressing *** class.</w:t>
      </w:r>
    </w:p>
    <w:p w14:paraId="1867CD62" w14:textId="77777777" w:rsidR="00230E34" w:rsidRPr="00230E34" w:rsidRDefault="00230E34" w:rsidP="00230E34">
      <w:pPr>
        <w:rPr>
          <w:b/>
          <w:bCs/>
        </w:rPr>
      </w:pPr>
    </w:p>
    <w:p w14:paraId="192095CB" w14:textId="7F4D3F5D" w:rsidR="00DC4E9E" w:rsidRPr="00230E34" w:rsidRDefault="00DC4E9E" w:rsidP="00DC4E9E">
      <w:pPr>
        <w:pStyle w:val="ListParagraph"/>
        <w:numPr>
          <w:ilvl w:val="0"/>
          <w:numId w:val="1"/>
        </w:numPr>
        <w:rPr>
          <w:b/>
          <w:bCs/>
        </w:rPr>
      </w:pPr>
      <w:r>
        <w:t>The price of chainsaws, *** knows, is ________________ to a discussion of Impressionist art.</w:t>
      </w:r>
    </w:p>
    <w:p w14:paraId="5184C546" w14:textId="77777777" w:rsidR="00230E34" w:rsidRPr="00230E34" w:rsidRDefault="00230E34" w:rsidP="00230E34">
      <w:pPr>
        <w:rPr>
          <w:b/>
          <w:bCs/>
        </w:rPr>
      </w:pPr>
    </w:p>
    <w:p w14:paraId="0C2A063C" w14:textId="7200746B" w:rsidR="00DC4E9E" w:rsidRPr="00230E34" w:rsidRDefault="00DC4E9E" w:rsidP="00DC4E9E">
      <w:pPr>
        <w:pStyle w:val="ListParagraph"/>
        <w:numPr>
          <w:ilvl w:val="0"/>
          <w:numId w:val="1"/>
        </w:numPr>
        <w:rPr>
          <w:b/>
          <w:bCs/>
        </w:rPr>
      </w:pPr>
      <w:r>
        <w:t>*** is a teacher who likes to keep *** classroom discussions relevant and on topic, to *** worked to redirect the class after *** made a really smart but ultimately ________________ comment.</w:t>
      </w:r>
    </w:p>
    <w:p w14:paraId="167F0F1B" w14:textId="77777777" w:rsidR="00230E34" w:rsidRPr="00230E34" w:rsidRDefault="00230E34" w:rsidP="00230E34">
      <w:pPr>
        <w:rPr>
          <w:b/>
          <w:bCs/>
        </w:rPr>
      </w:pPr>
    </w:p>
    <w:p w14:paraId="4823EBAF" w14:textId="78475CDA" w:rsidR="00DC4E9E" w:rsidRPr="00DC4E9E" w:rsidRDefault="00DC4E9E" w:rsidP="00DC4E9E">
      <w:pPr>
        <w:pStyle w:val="ListParagraph"/>
        <w:numPr>
          <w:ilvl w:val="0"/>
          <w:numId w:val="1"/>
        </w:numPr>
        <w:rPr>
          <w:b/>
          <w:bCs/>
        </w:rPr>
      </w:pPr>
      <w:r>
        <w:t>*** didn’t like the ________________ and disrespectful remarks the server at McDonald’s made.</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F7500ED"/>
    <w:multiLevelType w:val="hybridMultilevel"/>
    <w:tmpl w:val="2500DC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30E34"/>
    <w:rsid w:val="002A144B"/>
    <w:rsid w:val="00317C9F"/>
    <w:rsid w:val="003F69EF"/>
    <w:rsid w:val="00410E3E"/>
    <w:rsid w:val="00417132"/>
    <w:rsid w:val="0043076C"/>
    <w:rsid w:val="0044751C"/>
    <w:rsid w:val="00480A51"/>
    <w:rsid w:val="005A5A20"/>
    <w:rsid w:val="005B17D1"/>
    <w:rsid w:val="005C2E7F"/>
    <w:rsid w:val="006B45BA"/>
    <w:rsid w:val="006D1D72"/>
    <w:rsid w:val="00805A41"/>
    <w:rsid w:val="00A40944"/>
    <w:rsid w:val="00AB4236"/>
    <w:rsid w:val="00DC4E9E"/>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E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22</TotalTime>
  <Pages>1</Pages>
  <Words>410</Words>
  <Characters>2343</Characters>
  <Application>Microsoft Office Word</Application>
  <DocSecurity>0</DocSecurity>
  <Lines>19</Lines>
  <Paragraphs>5</Paragraphs>
  <ScaleCrop>false</ScaleCrop>
  <Company>Mark's Text Terminal</Company>
  <LinksUpToDate>false</LinksUpToDate>
  <CharactersWithSpaces>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2016-05-09T12:35:00Z</dcterms:created>
  <dcterms:modified xsi:type="dcterms:W3CDTF">2020-12-14T15:40:00Z</dcterms:modified>
</cp:coreProperties>
</file>