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1CF6B3C1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14BEF" w:rsidRPr="00A14BEF">
        <w:rPr>
          <w:rFonts w:cs="Times New Roman"/>
          <w:b/>
          <w:i/>
          <w:iCs/>
          <w:kern w:val="0"/>
          <w:lang w:eastAsia="ja-JP"/>
        </w:rPr>
        <w:t>Indian Ocean</w:t>
      </w:r>
      <w:r w:rsidR="00A14BEF">
        <w:rPr>
          <w:rFonts w:cs="Times New Roman"/>
          <w:b/>
          <w:kern w:val="0"/>
          <w:lang w:eastAsia="ja-JP"/>
        </w:rPr>
        <w:t>.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894998A" w14:textId="3E92D8F4" w:rsidR="00A14BEF" w:rsidRDefault="00A14BEF" w:rsidP="00A14BE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Indian Ocean </w:t>
      </w:r>
      <w:r>
        <w:rPr>
          <w:rFonts w:cs="Times New Roman"/>
          <w:bCs/>
          <w:kern w:val="0"/>
          <w:lang w:eastAsia="ja-JP"/>
        </w:rPr>
        <w:t>Third-largest ocean (after the Atlantic Ocean and Pacific Ocean), extending from southern Asia to Antarctica, and from eastern African to southeastern Australia.</w:t>
      </w:r>
    </w:p>
    <w:p w14:paraId="2299D5AB" w14:textId="77777777" w:rsidR="00C01829" w:rsidRPr="00B316A4" w:rsidRDefault="00C01829" w:rsidP="00A14BE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1522CFC" w14:textId="6310A5DD" w:rsidR="00A14BEF" w:rsidRPr="00C01829" w:rsidRDefault="00C01829" w:rsidP="00C0182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C01829">
        <w:rPr>
          <w:b/>
          <w:bCs/>
          <w:lang w:eastAsia="ja-JP"/>
        </w:rPr>
        <w:t>How big</w:t>
      </w:r>
      <w:r>
        <w:rPr>
          <w:lang w:eastAsia="ja-JP"/>
        </w:rPr>
        <w:t xml:space="preserve"> is the Indian Ocean?</w:t>
      </w:r>
    </w:p>
    <w:p w14:paraId="10B7F484" w14:textId="7071340C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1E6B0B6" w14:textId="4A1615CD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C4F3197" w14:textId="77777777" w:rsidR="00C01829" w:rsidRP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CC1363" w14:textId="64574B91" w:rsidR="00C01829" w:rsidRPr="00C01829" w:rsidRDefault="00C01829" w:rsidP="00C0182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C01829">
        <w:rPr>
          <w:b/>
          <w:bCs/>
          <w:lang w:eastAsia="ja-JP"/>
        </w:rPr>
        <w:t>Where</w:t>
      </w:r>
      <w:r>
        <w:rPr>
          <w:lang w:eastAsia="ja-JP"/>
        </w:rPr>
        <w:t xml:space="preserve"> does the Indian Ocean extend?</w:t>
      </w:r>
    </w:p>
    <w:p w14:paraId="03FAEEB8" w14:textId="41DF963E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9393FA" w14:textId="6DA0B449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93145E3" w14:textId="0252E890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1B0A0A6" w14:textId="300FCCF6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936BCE0" w14:textId="73F8D076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B623F12" w14:textId="731A6748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6F93BE0" w14:textId="327AF0FE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17C1A57" w14:textId="010B3BD3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702B451" w14:textId="2DCC56C7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329DCFC" w14:textId="480F72B8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41E62A5" w14:textId="77777777" w:rsidR="00C01829" w:rsidRDefault="00C01829" w:rsidP="00C0182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CBB0D44" w14:textId="77777777" w:rsidR="00C01829" w:rsidRDefault="00C01829" w:rsidP="00C018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A14BEF">
        <w:rPr>
          <w:rFonts w:cs="Times New Roman"/>
          <w:b/>
          <w:i/>
          <w:iCs/>
          <w:kern w:val="0"/>
          <w:lang w:eastAsia="ja-JP"/>
        </w:rPr>
        <w:t>Indian Ocean</w:t>
      </w:r>
      <w:r>
        <w:rPr>
          <w:rFonts w:cs="Times New Roman"/>
          <w:b/>
          <w:kern w:val="0"/>
          <w:lang w:eastAsia="ja-JP"/>
        </w:rPr>
        <w:t>.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EF89B74" w14:textId="77777777" w:rsidR="00C01829" w:rsidRDefault="00C01829" w:rsidP="00C0182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Indian Ocean </w:t>
      </w:r>
      <w:r>
        <w:rPr>
          <w:rFonts w:cs="Times New Roman"/>
          <w:bCs/>
          <w:kern w:val="0"/>
          <w:lang w:eastAsia="ja-JP"/>
        </w:rPr>
        <w:t>Third-largest ocean (after the Atlantic Ocean and Pacific Ocean), extending from southern Asia to Antarctica, and from eastern African to southeastern Australia.</w:t>
      </w:r>
    </w:p>
    <w:p w14:paraId="3270A25C" w14:textId="77777777" w:rsidR="00C01829" w:rsidRPr="00B316A4" w:rsidRDefault="00C01829" w:rsidP="00C0182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116882" w14:textId="77777777" w:rsidR="00C01829" w:rsidRPr="00C01829" w:rsidRDefault="00C01829" w:rsidP="00C0182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C01829">
        <w:rPr>
          <w:b/>
          <w:bCs/>
          <w:lang w:eastAsia="ja-JP"/>
        </w:rPr>
        <w:t>How big</w:t>
      </w:r>
      <w:r>
        <w:rPr>
          <w:lang w:eastAsia="ja-JP"/>
        </w:rPr>
        <w:t xml:space="preserve"> is the Indian Ocean?</w:t>
      </w:r>
    </w:p>
    <w:p w14:paraId="04E308D7" w14:textId="77777777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D6C9C5" w14:textId="77777777" w:rsid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073DBF" w14:textId="77777777" w:rsidR="00C01829" w:rsidRP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3D87E30" w14:textId="77777777" w:rsidR="00C01829" w:rsidRPr="00A14BEF" w:rsidRDefault="00C01829" w:rsidP="00C0182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C01829">
        <w:rPr>
          <w:b/>
          <w:bCs/>
          <w:lang w:eastAsia="ja-JP"/>
        </w:rPr>
        <w:t>Where</w:t>
      </w:r>
      <w:r>
        <w:rPr>
          <w:lang w:eastAsia="ja-JP"/>
        </w:rPr>
        <w:t xml:space="preserve"> does the Indian Ocean extend?</w:t>
      </w:r>
    </w:p>
    <w:p w14:paraId="13B0E3C3" w14:textId="77777777" w:rsidR="00C01829" w:rsidRPr="00C01829" w:rsidRDefault="00C01829" w:rsidP="00C0182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90CE9E" w14:textId="77777777" w:rsidR="00B577EA" w:rsidRPr="00C869E6" w:rsidRDefault="00C01829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6D63A9"/>
    <w:multiLevelType w:val="hybridMultilevel"/>
    <w:tmpl w:val="1BF02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A8498E"/>
    <w:multiLevelType w:val="hybridMultilevel"/>
    <w:tmpl w:val="1BF02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660C35"/>
    <w:rsid w:val="00744EA5"/>
    <w:rsid w:val="00852BCF"/>
    <w:rsid w:val="00956A06"/>
    <w:rsid w:val="00993C25"/>
    <w:rsid w:val="009A2D84"/>
    <w:rsid w:val="009A471B"/>
    <w:rsid w:val="00A14BEF"/>
    <w:rsid w:val="00A901AC"/>
    <w:rsid w:val="00AC1512"/>
    <w:rsid w:val="00AD7409"/>
    <w:rsid w:val="00B507D2"/>
    <w:rsid w:val="00C01829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3</TotalTime>
  <Pages>1</Pages>
  <Words>196</Words>
  <Characters>1120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2021-02-25T13:52:00Z</dcterms:modified>
</cp:coreProperties>
</file>