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30FCA007" w:rsidR="003F69EF" w:rsidRDefault="00417132" w:rsidP="00F24EDE">
      <w:r>
        <w:rPr>
          <w:b/>
          <w:i/>
        </w:rPr>
        <w:t xml:space="preserve">Common </w:t>
      </w:r>
      <w:r w:rsidR="00DD44BE">
        <w:rPr>
          <w:b/>
          <w:i/>
        </w:rPr>
        <w:t xml:space="preserve">Errors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32698D">
        <w:rPr>
          <w:b/>
          <w:i/>
        </w:rPr>
        <w:t>Imp</w:t>
      </w:r>
      <w:r w:rsidR="00394E25">
        <w:rPr>
          <w:b/>
          <w:i/>
        </w:rPr>
        <w:t>a</w:t>
      </w:r>
      <w:r w:rsidR="0032698D">
        <w:rPr>
          <w:b/>
          <w:i/>
        </w:rPr>
        <w:t xml:space="preserve">ssible </w:t>
      </w:r>
      <w:r w:rsidR="0032698D">
        <w:rPr>
          <w:b/>
          <w:iCs/>
        </w:rPr>
        <w:t xml:space="preserve">and </w:t>
      </w:r>
      <w:r w:rsidR="0032698D">
        <w:rPr>
          <w:b/>
          <w:i/>
        </w:rPr>
        <w:t>Impassable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607B13C1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32698D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32698D">
        <w:rPr>
          <w:i/>
          <w:iCs/>
        </w:rPr>
        <w:t xml:space="preserve">impossible </w:t>
      </w:r>
      <w:r w:rsidR="0032698D">
        <w:t xml:space="preserve">and </w:t>
      </w:r>
      <w:r w:rsidR="0032698D">
        <w:rPr>
          <w:i/>
          <w:iCs/>
        </w:rPr>
        <w:t>impassable</w:t>
      </w:r>
      <w:r w:rsidR="005B17D1">
        <w:t>.</w:t>
      </w:r>
    </w:p>
    <w:p w14:paraId="6CB1CE5E" w14:textId="7C46E4A1" w:rsidR="0032698D" w:rsidRDefault="0032698D" w:rsidP="005C2E7F"/>
    <w:p w14:paraId="00D3F6E1" w14:textId="15B265FF" w:rsidR="0032698D" w:rsidRDefault="0032698D" w:rsidP="0032698D">
      <w:r>
        <w:rPr>
          <w:b/>
        </w:rPr>
        <w:t xml:space="preserve">impassible/impassable: </w:t>
      </w:r>
      <w:r>
        <w:t>“Impassible” is an unusual word meaning “incapable of suffering” or “unfeeling.” The normal word for the latter meaning is “impassive.” But “impassible” is most often a spelling error for “impassable,” referring to mountain ranges, blocked roads, etc.</w:t>
      </w:r>
    </w:p>
    <w:p w14:paraId="236D4DC1" w14:textId="77777777" w:rsidR="00317C9F" w:rsidRPr="0032698D" w:rsidRDefault="00317C9F" w:rsidP="005F5340">
      <w:pPr>
        <w:rPr>
          <w:bCs/>
          <w:iCs/>
        </w:rPr>
      </w:pPr>
    </w:p>
    <w:p w14:paraId="334C996A" w14:textId="43CEC142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FCB9E55" w14:textId="77777777" w:rsidR="005F5340" w:rsidRDefault="005F5340" w:rsidP="0006364D"/>
    <w:p w14:paraId="2CD25B03" w14:textId="7FAB3883" w:rsidR="0006364D" w:rsidRPr="005F5340" w:rsidRDefault="005F5340" w:rsidP="0006364D">
      <w:r w:rsidRPr="005F5340">
        <w:t>As your reading observes, “impass</w:t>
      </w:r>
      <w:r w:rsidR="00A01A21">
        <w:t>i</w:t>
      </w:r>
      <w:r w:rsidRPr="005F5340">
        <w:t xml:space="preserve">ble is an unusual word,” so we’ll use </w:t>
      </w:r>
      <w:r w:rsidR="00A01A21">
        <w:t xml:space="preserve">instead </w:t>
      </w:r>
      <w:r w:rsidRPr="005F5340">
        <w:rPr>
          <w:i/>
          <w:iCs/>
        </w:rPr>
        <w:t>impassive</w:t>
      </w:r>
      <w:r w:rsidRPr="005F5340">
        <w:t xml:space="preserve">—which means the same thing as </w:t>
      </w:r>
      <w:r w:rsidRPr="005F5340">
        <w:rPr>
          <w:i/>
          <w:iCs/>
        </w:rPr>
        <w:t>impass</w:t>
      </w:r>
      <w:r w:rsidR="00A01A21">
        <w:rPr>
          <w:i/>
          <w:iCs/>
        </w:rPr>
        <w:t>i</w:t>
      </w:r>
      <w:r w:rsidRPr="005F5340">
        <w:rPr>
          <w:i/>
          <w:iCs/>
        </w:rPr>
        <w:t>ble</w:t>
      </w:r>
      <w:r w:rsidRPr="005F5340">
        <w:t>—in its meaning of “incapable of suffering” and “unfeeling.”</w:t>
      </w:r>
      <w:r>
        <w:t xml:space="preserve"> </w:t>
      </w:r>
      <w:r w:rsidRPr="005F5340">
        <w:rPr>
          <w:i/>
          <w:iCs/>
        </w:rPr>
        <w:t>Impass</w:t>
      </w:r>
      <w:r w:rsidR="00A01A21">
        <w:rPr>
          <w:i/>
          <w:iCs/>
        </w:rPr>
        <w:t>a</w:t>
      </w:r>
      <w:r w:rsidRPr="005F5340">
        <w:rPr>
          <w:i/>
          <w:iCs/>
        </w:rPr>
        <w:t>ble</w:t>
      </w:r>
      <w:r>
        <w:t xml:space="preserve"> means something you cannot pass because of a blockage or obstacle.</w:t>
      </w:r>
      <w:r w:rsidRPr="005F5340">
        <w:t xml:space="preserve"> </w:t>
      </w:r>
      <w:r w:rsidR="0006364D" w:rsidRPr="005F5340">
        <w:t xml:space="preserve">Using your understanding of these two </w:t>
      </w:r>
      <w:r w:rsidRPr="005F5340">
        <w:t>words</w:t>
      </w:r>
      <w:r w:rsidR="0006364D" w:rsidRPr="005F5340">
        <w:t xml:space="preserve"> and the sense of the sentences,</w:t>
      </w:r>
      <w:r w:rsidRPr="005F5340">
        <w:t xml:space="preserve"> </w:t>
      </w:r>
      <w:r w:rsidR="0006364D" w:rsidRPr="005F5340">
        <w:t xml:space="preserve">insert either </w:t>
      </w:r>
      <w:r w:rsidRPr="005F5340">
        <w:rPr>
          <w:i/>
          <w:iCs/>
        </w:rPr>
        <w:t>impas</w:t>
      </w:r>
      <w:r w:rsidR="00A01A21">
        <w:rPr>
          <w:i/>
          <w:iCs/>
        </w:rPr>
        <w:t>sa</w:t>
      </w:r>
      <w:r w:rsidRPr="005F5340">
        <w:rPr>
          <w:i/>
          <w:iCs/>
        </w:rPr>
        <w:t>ble</w:t>
      </w:r>
      <w:r w:rsidR="0006364D" w:rsidRPr="005F5340">
        <w:t xml:space="preserve"> or </w:t>
      </w:r>
      <w:r w:rsidRPr="005F5340">
        <w:rPr>
          <w:i/>
          <w:iCs/>
        </w:rPr>
        <w:t>impassive</w:t>
      </w:r>
      <w:r w:rsidR="0006364D" w:rsidRPr="005F5340">
        <w:t xml:space="preserve"> in the cloze blank.</w:t>
      </w:r>
    </w:p>
    <w:p w14:paraId="333363EF" w14:textId="558D91B4" w:rsidR="00A50F6C" w:rsidRDefault="00A50F6C" w:rsidP="00317C9F"/>
    <w:p w14:paraId="331B83FA" w14:textId="61807A44" w:rsidR="00A50F6C" w:rsidRPr="0006364D" w:rsidRDefault="00A50F6C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Because of a rockslide, the road in the Bitterroot Mountains was ________________.</w:t>
      </w:r>
    </w:p>
    <w:p w14:paraId="18DF72A6" w14:textId="77777777" w:rsidR="0006364D" w:rsidRPr="00A50F6C" w:rsidRDefault="0006364D" w:rsidP="0006364D">
      <w:pPr>
        <w:pStyle w:val="ListParagraph"/>
        <w:rPr>
          <w:b/>
          <w:bCs/>
        </w:rPr>
      </w:pPr>
    </w:p>
    <w:p w14:paraId="1213E919" w14:textId="4F3E0C04" w:rsidR="00A50F6C" w:rsidRPr="0006364D" w:rsidRDefault="00A50F6C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When *** hit *** thumb with a hammer, it didn’t bother *** much because *** is ________________.</w:t>
      </w:r>
    </w:p>
    <w:p w14:paraId="1A5FDAC2" w14:textId="77777777" w:rsidR="0006364D" w:rsidRPr="0006364D" w:rsidRDefault="0006364D" w:rsidP="0006364D">
      <w:pPr>
        <w:rPr>
          <w:b/>
          <w:bCs/>
        </w:rPr>
      </w:pPr>
    </w:p>
    <w:p w14:paraId="63E455A7" w14:textId="65F74B44" w:rsidR="00A50F6C" w:rsidRPr="0006364D" w:rsidRDefault="00A50F6C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The heavy rains have caused the road to ***’s woodlot to become ________________.</w:t>
      </w:r>
    </w:p>
    <w:p w14:paraId="5B0F6BB5" w14:textId="77777777" w:rsidR="0006364D" w:rsidRPr="0006364D" w:rsidRDefault="0006364D" w:rsidP="0006364D">
      <w:pPr>
        <w:rPr>
          <w:b/>
          <w:bCs/>
        </w:rPr>
      </w:pPr>
    </w:p>
    <w:p w14:paraId="18892D75" w14:textId="0CF544E4" w:rsidR="00A50F6C" w:rsidRPr="0006364D" w:rsidRDefault="00A50F6C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*** is a very sensitive veterinarian who knows that when it comes to pain, animals are not ________________.</w:t>
      </w:r>
    </w:p>
    <w:p w14:paraId="3860A70F" w14:textId="77777777" w:rsidR="0006364D" w:rsidRPr="0006364D" w:rsidRDefault="0006364D" w:rsidP="0006364D">
      <w:pPr>
        <w:rPr>
          <w:b/>
          <w:bCs/>
        </w:rPr>
      </w:pPr>
    </w:p>
    <w:p w14:paraId="0102420B" w14:textId="3E795ECE" w:rsidR="00A50F6C" w:rsidRPr="0006364D" w:rsidRDefault="006F2FF8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*** called Mr. Feltskog every name in the book, but it didn’t bother him because he is an ________________ teacher.</w:t>
      </w:r>
    </w:p>
    <w:p w14:paraId="5136E14C" w14:textId="77777777" w:rsidR="0006364D" w:rsidRPr="0006364D" w:rsidRDefault="0006364D" w:rsidP="0006364D">
      <w:pPr>
        <w:rPr>
          <w:b/>
          <w:bCs/>
        </w:rPr>
      </w:pPr>
    </w:p>
    <w:p w14:paraId="151B4A29" w14:textId="7A97CA56" w:rsidR="006F2FF8" w:rsidRPr="0006364D" w:rsidRDefault="006F2FF8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The ________________ road would need a lot of work before anyone could drive on it.</w:t>
      </w:r>
    </w:p>
    <w:p w14:paraId="2C3A49DE" w14:textId="77777777" w:rsidR="0006364D" w:rsidRPr="0006364D" w:rsidRDefault="0006364D" w:rsidP="0006364D">
      <w:pPr>
        <w:rPr>
          <w:b/>
          <w:bCs/>
        </w:rPr>
      </w:pPr>
    </w:p>
    <w:p w14:paraId="21EEBBDE" w14:textId="39086547" w:rsidR="006F2FF8" w:rsidRPr="0006364D" w:rsidRDefault="006F2FF8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Because the bridge collapsed, the river was ________________.</w:t>
      </w:r>
    </w:p>
    <w:p w14:paraId="12223860" w14:textId="77777777" w:rsidR="0006364D" w:rsidRPr="0006364D" w:rsidRDefault="0006364D" w:rsidP="0006364D">
      <w:pPr>
        <w:rPr>
          <w:b/>
          <w:bCs/>
        </w:rPr>
      </w:pPr>
    </w:p>
    <w:p w14:paraId="62818789" w14:textId="18343267" w:rsidR="006F2FF8" w:rsidRPr="0006364D" w:rsidRDefault="006F2FF8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*** took an ________________ attitude toward the verbal abuse *** friend subjected *** to.</w:t>
      </w:r>
    </w:p>
    <w:p w14:paraId="257E4D92" w14:textId="77777777" w:rsidR="0006364D" w:rsidRPr="0006364D" w:rsidRDefault="0006364D" w:rsidP="0006364D">
      <w:pPr>
        <w:rPr>
          <w:b/>
          <w:bCs/>
        </w:rPr>
      </w:pPr>
    </w:p>
    <w:p w14:paraId="1D2C3518" w14:textId="0989CCA7" w:rsidR="006F2FF8" w:rsidRPr="0006364D" w:rsidRDefault="006F2FF8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***’s dog is scared of loud noises, so it was definitely not ________________ during the violent thunderstorm.</w:t>
      </w:r>
    </w:p>
    <w:p w14:paraId="067CD9BC" w14:textId="77777777" w:rsidR="0006364D" w:rsidRPr="0006364D" w:rsidRDefault="0006364D" w:rsidP="0006364D">
      <w:pPr>
        <w:rPr>
          <w:b/>
          <w:bCs/>
        </w:rPr>
      </w:pPr>
    </w:p>
    <w:p w14:paraId="00BD6B0B" w14:textId="5DC4B2C5" w:rsidR="006F2FF8" w:rsidRPr="00A50F6C" w:rsidRDefault="006F2FF8" w:rsidP="00A50F6C">
      <w:pPr>
        <w:pStyle w:val="ListParagraph"/>
        <w:numPr>
          <w:ilvl w:val="0"/>
          <w:numId w:val="1"/>
        </w:numPr>
        <w:rPr>
          <w:b/>
          <w:bCs/>
        </w:rPr>
      </w:pPr>
      <w:r>
        <w:t>The half-mile-long dry spot in the snowmobile trail made it ________________ so *** turned *** machine around and headed home.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F2E69"/>
    <w:multiLevelType w:val="hybridMultilevel"/>
    <w:tmpl w:val="A00C5C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0952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6364D"/>
    <w:rsid w:val="002A144B"/>
    <w:rsid w:val="00317C9F"/>
    <w:rsid w:val="0032698D"/>
    <w:rsid w:val="00394E25"/>
    <w:rsid w:val="003F69EF"/>
    <w:rsid w:val="00410E3E"/>
    <w:rsid w:val="00417132"/>
    <w:rsid w:val="0043076C"/>
    <w:rsid w:val="00480A51"/>
    <w:rsid w:val="005A5A20"/>
    <w:rsid w:val="005B17D1"/>
    <w:rsid w:val="005C2E7F"/>
    <w:rsid w:val="005F5340"/>
    <w:rsid w:val="006B45BA"/>
    <w:rsid w:val="006D1D72"/>
    <w:rsid w:val="006F2FF8"/>
    <w:rsid w:val="00A01A21"/>
    <w:rsid w:val="00A40944"/>
    <w:rsid w:val="00A50F6C"/>
    <w:rsid w:val="00B137E9"/>
    <w:rsid w:val="00DD44BE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F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28</TotalTime>
  <Pages>1</Pages>
  <Words>369</Words>
  <Characters>2104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22</cp:revision>
  <dcterms:created xsi:type="dcterms:W3CDTF">2016-05-09T12:35:00Z</dcterms:created>
  <dcterms:modified xsi:type="dcterms:W3CDTF">2022-04-18T14:30:00Z</dcterms:modified>
</cp:coreProperties>
</file>