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685B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5348F9B" w14:textId="664954B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3579C">
        <w:rPr>
          <w:b/>
          <w:i/>
        </w:rPr>
        <w:t>Assiduous</w:t>
      </w:r>
      <w:r w:rsidR="00F24EDE">
        <w:rPr>
          <w:b/>
        </w:rPr>
        <w:t xml:space="preserve"> (</w:t>
      </w:r>
      <w:r w:rsidR="0043579C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643EE96" w14:textId="1724BEDF" w:rsidR="0043579C" w:rsidRDefault="0043579C" w:rsidP="00F24EDE"/>
    <w:p w14:paraId="77BB2456" w14:textId="24EE05BB" w:rsidR="0043579C" w:rsidRPr="0043579C" w:rsidRDefault="0043579C" w:rsidP="004357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an </w:t>
      </w:r>
      <w:r w:rsidRPr="0043579C">
        <w:rPr>
          <w:i/>
          <w:iCs/>
        </w:rPr>
        <w:t>assiduous</w:t>
      </w:r>
      <w:r>
        <w:t xml:space="preserve"> student, so *** almost always gets top grades on *** work.</w:t>
      </w:r>
    </w:p>
    <w:p w14:paraId="5A5EAD40" w14:textId="2480CE7F" w:rsidR="0043579C" w:rsidRPr="0043579C" w:rsidRDefault="0043579C" w:rsidP="004357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tends *** flower garden with </w:t>
      </w:r>
      <w:r w:rsidRPr="0043579C">
        <w:rPr>
          <w:i/>
          <w:iCs/>
        </w:rPr>
        <w:t>assiduous</w:t>
      </w:r>
      <w:r>
        <w:t xml:space="preserve"> attention, which is why it grows so vigorously.</w:t>
      </w:r>
    </w:p>
    <w:p w14:paraId="7C7E9462" w14:textId="08E4D132" w:rsidR="0043579C" w:rsidRPr="0043579C" w:rsidRDefault="0043579C" w:rsidP="004357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an </w:t>
      </w:r>
      <w:r w:rsidRPr="0043579C">
        <w:rPr>
          <w:i/>
          <w:iCs/>
        </w:rPr>
        <w:t>assiduous</w:t>
      </w:r>
      <w:r>
        <w:t xml:space="preserve"> book collector, so *** has a large library in *** home.</w:t>
      </w:r>
    </w:p>
    <w:p w14:paraId="4D3A18A5" w14:textId="03F0A405" w:rsidR="0043579C" w:rsidRPr="0043579C" w:rsidRDefault="0043579C" w:rsidP="004357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an </w:t>
      </w:r>
      <w:r w:rsidRPr="0043579C">
        <w:rPr>
          <w:i/>
          <w:iCs/>
        </w:rPr>
        <w:t>assiduous</w:t>
      </w:r>
      <w:r>
        <w:t xml:space="preserve"> doctor who rarely makes mistakes when *** diagnoses *** patients.</w:t>
      </w:r>
    </w:p>
    <w:p w14:paraId="41D0F96E" w14:textId="18CC5683" w:rsidR="0043579C" w:rsidRPr="0043579C" w:rsidRDefault="0043579C" w:rsidP="004357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</w:t>
      </w:r>
      <w:proofErr w:type="gramStart"/>
      <w:r>
        <w:t xml:space="preserve">an </w:t>
      </w:r>
      <w:bookmarkStart w:id="54" w:name="_GoBack"/>
      <w:r w:rsidRPr="0043579C">
        <w:rPr>
          <w:i/>
          <w:iCs/>
        </w:rPr>
        <w:t>assiduous</w:t>
      </w:r>
      <w:r>
        <w:t xml:space="preserve"> </w:t>
      </w:r>
      <w:bookmarkEnd w:id="54"/>
      <w:r>
        <w:t>carpenter,</w:t>
      </w:r>
      <w:proofErr w:type="gramEnd"/>
      <w:r>
        <w:t xml:space="preserve"> is in high demand to build houses.</w:t>
      </w:r>
    </w:p>
    <w:p w14:paraId="4C75E3C8" w14:textId="77777777" w:rsidR="00F24EDE" w:rsidRDefault="00F24EDE" w:rsidP="00F24EDE"/>
    <w:p w14:paraId="61B04B84" w14:textId="49FC11F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3579C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43579C">
        <w:rPr>
          <w:b/>
          <w:i/>
          <w:iCs/>
          <w:u w:val="single"/>
        </w:rPr>
        <w:t>assiduous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10586"/>
    <w:multiLevelType w:val="hybridMultilevel"/>
    <w:tmpl w:val="7D20A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3579C"/>
    <w:rsid w:val="004C2C95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AF2FA4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131</Words>
  <Characters>751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2019-07-21T12:40:00Z</dcterms:modified>
</cp:coreProperties>
</file>