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634ABBD8" w:rsidR="003F69EF" w:rsidRDefault="00417132" w:rsidP="00F24EDE">
      <w:r>
        <w:rPr>
          <w:b/>
          <w:i/>
        </w:rPr>
        <w:t xml:space="preserve">Common </w:t>
      </w:r>
      <w:r w:rsidR="00B44CF7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6A33F1">
        <w:rPr>
          <w:b/>
          <w:i/>
        </w:rPr>
        <w:t xml:space="preserve">Ignorant </w:t>
      </w:r>
      <w:r w:rsidR="006A33F1">
        <w:rPr>
          <w:b/>
          <w:iCs/>
        </w:rPr>
        <w:t xml:space="preserve">and </w:t>
      </w:r>
      <w:r w:rsidR="006A33F1">
        <w:rPr>
          <w:b/>
          <w:i/>
        </w:rPr>
        <w:t>Stupid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25D62C5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6A33F1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6A33F1">
        <w:rPr>
          <w:i/>
          <w:iCs/>
        </w:rPr>
        <w:t xml:space="preserve">ignorant </w:t>
      </w:r>
      <w:r w:rsidR="006A33F1">
        <w:t xml:space="preserve">and </w:t>
      </w:r>
      <w:r w:rsidR="006A33F1">
        <w:rPr>
          <w:i/>
          <w:iCs/>
        </w:rPr>
        <w:t>stupid</w:t>
      </w:r>
      <w:r w:rsidR="005B17D1">
        <w:t>.</w:t>
      </w:r>
    </w:p>
    <w:p w14:paraId="73A2D523" w14:textId="48D79B0C" w:rsidR="006A33F1" w:rsidRDefault="006A33F1" w:rsidP="005C2E7F"/>
    <w:p w14:paraId="1FAB783C" w14:textId="77777777" w:rsidR="006A33F1" w:rsidRPr="001A14C5" w:rsidRDefault="006A33F1" w:rsidP="006A33F1">
      <w:r>
        <w:rPr>
          <w:b/>
        </w:rPr>
        <w:t xml:space="preserve">ignorant/stupid: </w:t>
      </w:r>
      <w:r>
        <w:t xml:space="preserve">A person can be ignorant (not knowing some fact or idea) without being stupid (incapable of learning because of a basic mental deficiency). And those who </w:t>
      </w:r>
      <w:proofErr w:type="gramStart"/>
      <w:r>
        <w:t>say</w:t>
      </w:r>
      <w:proofErr w:type="gramEnd"/>
      <w:r>
        <w:t xml:space="preserve"> “That’s an ignorant idea,” when they mean “stupid idea” are expressing their own ignorance.</w:t>
      </w:r>
    </w:p>
    <w:p w14:paraId="236D4DC1" w14:textId="77777777" w:rsidR="00317C9F" w:rsidRPr="006A33F1" w:rsidRDefault="00317C9F" w:rsidP="006A33F1">
      <w:pPr>
        <w:rPr>
          <w:bCs/>
          <w:iCs/>
        </w:rPr>
      </w:pPr>
    </w:p>
    <w:p w14:paraId="334C996A" w14:textId="514FC08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5DB1481C" w14:textId="23D95272" w:rsidR="00433C10" w:rsidRDefault="00433C10" w:rsidP="00317C9F"/>
    <w:p w14:paraId="0A12DCA1" w14:textId="74902F94" w:rsidR="005D63A7" w:rsidRDefault="00D00878" w:rsidP="005D63A7">
      <w:r>
        <w:t xml:space="preserve">As you’re reading tells you, it is possible to be </w:t>
      </w:r>
      <w:r w:rsidRPr="00D00878">
        <w:rPr>
          <w:i/>
          <w:iCs/>
        </w:rPr>
        <w:t>ignorant</w:t>
      </w:r>
      <w:r>
        <w:t xml:space="preserve"> without being </w:t>
      </w:r>
      <w:r w:rsidRPr="00D00878">
        <w:rPr>
          <w:i/>
          <w:iCs/>
        </w:rPr>
        <w:t>stupid</w:t>
      </w:r>
      <w:r>
        <w:t xml:space="preserve">. You can see the verb </w:t>
      </w:r>
      <w:r w:rsidRPr="00D00878">
        <w:rPr>
          <w:i/>
          <w:iCs/>
        </w:rPr>
        <w:t>ignore</w:t>
      </w:r>
      <w:r>
        <w:t xml:space="preserve"> at the base of the word </w:t>
      </w:r>
      <w:r w:rsidRPr="00D00878">
        <w:rPr>
          <w:i/>
          <w:iCs/>
        </w:rPr>
        <w:t>ignorant</w:t>
      </w:r>
      <w:r>
        <w:t xml:space="preserve">. If you are </w:t>
      </w:r>
      <w:r w:rsidRPr="00D00878">
        <w:rPr>
          <w:i/>
          <w:iCs/>
        </w:rPr>
        <w:t>ignorant</w:t>
      </w:r>
      <w:r>
        <w:t xml:space="preserve"> of something, it means that you haven’t paid enough attention to it to learn about it. Being </w:t>
      </w:r>
      <w:proofErr w:type="gramStart"/>
      <w:r w:rsidRPr="00D00878">
        <w:rPr>
          <w:i/>
          <w:iCs/>
        </w:rPr>
        <w:t>stupid</w:t>
      </w:r>
      <w:r>
        <w:t xml:space="preserve"> means</w:t>
      </w:r>
      <w:proofErr w:type="gramEnd"/>
      <w:r>
        <w:t xml:space="preserve"> you suffer an actual mental deficiency that prevents you from knowing or understanding something. </w:t>
      </w:r>
      <w:r w:rsidR="005D63A7">
        <w:t xml:space="preserve">Using your understanding of these two </w:t>
      </w:r>
      <w:r>
        <w:t>adjectives</w:t>
      </w:r>
      <w:r w:rsidR="005D63A7">
        <w:t xml:space="preserve"> and the sense of the sentences, insert either </w:t>
      </w:r>
      <w:r>
        <w:rPr>
          <w:i/>
          <w:iCs/>
        </w:rPr>
        <w:t>ignorant</w:t>
      </w:r>
      <w:r w:rsidR="005D63A7">
        <w:t xml:space="preserve"> or </w:t>
      </w:r>
      <w:r>
        <w:rPr>
          <w:i/>
          <w:iCs/>
        </w:rPr>
        <w:t>stupid</w:t>
      </w:r>
      <w:r w:rsidR="005D63A7">
        <w:t xml:space="preserve"> in the cloze blank.</w:t>
      </w:r>
    </w:p>
    <w:p w14:paraId="633CA6E5" w14:textId="77777777" w:rsidR="005D63A7" w:rsidRDefault="005D63A7" w:rsidP="00317C9F"/>
    <w:p w14:paraId="26AD173B" w14:textId="1AE6DAF1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Because *** is _____________ of today’s weather forecast, *** needs to find *** phone to open *** weather app.</w:t>
      </w:r>
    </w:p>
    <w:p w14:paraId="2569FE62" w14:textId="77777777" w:rsidR="00E07EAB" w:rsidRPr="00433C10" w:rsidRDefault="00E07EAB" w:rsidP="00E07EAB">
      <w:pPr>
        <w:pStyle w:val="ListParagraph"/>
        <w:rPr>
          <w:b/>
          <w:bCs/>
        </w:rPr>
      </w:pPr>
    </w:p>
    <w:p w14:paraId="253E2768" w14:textId="6E50BD3B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*** thought *** teacher’s plan to go golfing during a lightning storm was just plain _____________.</w:t>
      </w:r>
    </w:p>
    <w:p w14:paraId="2A787327" w14:textId="77777777" w:rsidR="00E07EAB" w:rsidRPr="00E07EAB" w:rsidRDefault="00E07EAB" w:rsidP="00E07EAB">
      <w:pPr>
        <w:rPr>
          <w:b/>
          <w:bCs/>
        </w:rPr>
      </w:pPr>
    </w:p>
    <w:p w14:paraId="19ACB5CA" w14:textId="0D485D52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_____________ teacher told *** that five plus three equals fifteen.</w:t>
      </w:r>
    </w:p>
    <w:p w14:paraId="2C30D4BA" w14:textId="77777777" w:rsidR="00E07EAB" w:rsidRPr="00E07EAB" w:rsidRDefault="00E07EAB" w:rsidP="00E07EAB">
      <w:pPr>
        <w:rPr>
          <w:b/>
          <w:bCs/>
        </w:rPr>
      </w:pPr>
    </w:p>
    <w:p w14:paraId="2568122D" w14:textId="4A60EAF1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isn’t _____________, so *** corrected *** _____________ teacher with the information that five </w:t>
      </w:r>
      <w:r w:rsidRPr="00433C10">
        <w:rPr>
          <w:i/>
          <w:iCs/>
        </w:rPr>
        <w:t>plus</w:t>
      </w:r>
      <w:r>
        <w:t xml:space="preserve"> three is eight, and five </w:t>
      </w:r>
      <w:r w:rsidRPr="00433C10">
        <w:rPr>
          <w:i/>
          <w:iCs/>
        </w:rPr>
        <w:t>times</w:t>
      </w:r>
      <w:r>
        <w:t xml:space="preserve"> three is fifteen.</w:t>
      </w:r>
    </w:p>
    <w:p w14:paraId="03220741" w14:textId="77777777" w:rsidR="00E07EAB" w:rsidRPr="00E07EAB" w:rsidRDefault="00E07EAB" w:rsidP="00E07EAB">
      <w:pPr>
        <w:rPr>
          <w:b/>
          <w:bCs/>
        </w:rPr>
      </w:pPr>
    </w:p>
    <w:p w14:paraId="5E66D517" w14:textId="627F5506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Mr. Feltskog understands a small piece of particle physics, but remains, alas, mostly _____________ of the subject.</w:t>
      </w:r>
    </w:p>
    <w:p w14:paraId="49EDA391" w14:textId="77777777" w:rsidR="00E07EAB" w:rsidRPr="00E07EAB" w:rsidRDefault="00E07EAB" w:rsidP="00E07EAB">
      <w:pPr>
        <w:rPr>
          <w:b/>
          <w:bCs/>
        </w:rPr>
      </w:pPr>
    </w:p>
    <w:p w14:paraId="2FB05AC1" w14:textId="00DD8F17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*** watched the _____________ motorist drive *** car the wrong way down a one-way street.</w:t>
      </w:r>
    </w:p>
    <w:p w14:paraId="4EC708B9" w14:textId="77777777" w:rsidR="00E07EAB" w:rsidRPr="00E07EAB" w:rsidRDefault="00E07EAB" w:rsidP="00E07EAB">
      <w:pPr>
        <w:rPr>
          <w:b/>
          <w:bCs/>
        </w:rPr>
      </w:pPr>
    </w:p>
    <w:p w14:paraId="27746E24" w14:textId="4D4EBEE0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_____________ of the grammar of Chinese, so *** is taking a course in the language.</w:t>
      </w:r>
    </w:p>
    <w:p w14:paraId="60FD7D47" w14:textId="77777777" w:rsidR="00E07EAB" w:rsidRPr="00E07EAB" w:rsidRDefault="00E07EAB" w:rsidP="00E07EAB">
      <w:pPr>
        <w:rPr>
          <w:b/>
          <w:bCs/>
        </w:rPr>
      </w:pPr>
    </w:p>
    <w:p w14:paraId="15B43E91" w14:textId="17E8A298" w:rsidR="00433C10" w:rsidRPr="00E07EAB" w:rsidRDefault="00433C10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***, among other students, complains, perhaps rightly, that the purpose of school is to keep them _____________.</w:t>
      </w:r>
    </w:p>
    <w:p w14:paraId="52B2531F" w14:textId="77777777" w:rsidR="00E07EAB" w:rsidRPr="00E07EAB" w:rsidRDefault="00E07EAB" w:rsidP="00E07EAB">
      <w:pPr>
        <w:rPr>
          <w:b/>
          <w:bCs/>
        </w:rPr>
      </w:pPr>
    </w:p>
    <w:p w14:paraId="6C914430" w14:textId="73FA4629" w:rsidR="001D4CEA" w:rsidRPr="00E07EAB" w:rsidRDefault="001D4CEA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heard someone </w:t>
      </w:r>
      <w:proofErr w:type="gramStart"/>
      <w:r>
        <w:t>ask</w:t>
      </w:r>
      <w:proofErr w:type="gramEnd"/>
      <w:r>
        <w:t xml:space="preserve"> “What’s the number for 911,” *** knew *** was listening to a truly _____________ person.</w:t>
      </w:r>
    </w:p>
    <w:p w14:paraId="636297BE" w14:textId="77777777" w:rsidR="00E07EAB" w:rsidRPr="00E07EAB" w:rsidRDefault="00E07EAB" w:rsidP="00E07EAB">
      <w:pPr>
        <w:rPr>
          <w:b/>
          <w:bCs/>
        </w:rPr>
      </w:pPr>
    </w:p>
    <w:p w14:paraId="2938C1DE" w14:textId="445F5061" w:rsidR="001D4CEA" w:rsidRPr="00433C10" w:rsidRDefault="001D4CEA" w:rsidP="00433C10">
      <w:pPr>
        <w:pStyle w:val="ListParagraph"/>
        <w:numPr>
          <w:ilvl w:val="0"/>
          <w:numId w:val="1"/>
        </w:numPr>
        <w:rPr>
          <w:b/>
          <w:bCs/>
        </w:rPr>
      </w:pPr>
      <w:r>
        <w:t>*** is a college professor who knows that _____________ people can he taught, but _____________ people are beyond teaching.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405DE9"/>
    <w:multiLevelType w:val="hybridMultilevel"/>
    <w:tmpl w:val="41B8A2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D4CEA"/>
    <w:rsid w:val="002A144B"/>
    <w:rsid w:val="00317C9F"/>
    <w:rsid w:val="003F69EF"/>
    <w:rsid w:val="00410E3E"/>
    <w:rsid w:val="00417132"/>
    <w:rsid w:val="0043076C"/>
    <w:rsid w:val="00433C10"/>
    <w:rsid w:val="00480A51"/>
    <w:rsid w:val="005A5A20"/>
    <w:rsid w:val="005B17D1"/>
    <w:rsid w:val="005C2E7F"/>
    <w:rsid w:val="005D63A7"/>
    <w:rsid w:val="006A33F1"/>
    <w:rsid w:val="006B45BA"/>
    <w:rsid w:val="006D1D72"/>
    <w:rsid w:val="00A40944"/>
    <w:rsid w:val="00B44CF7"/>
    <w:rsid w:val="00D00878"/>
    <w:rsid w:val="00E07EAB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22</TotalTime>
  <Pages>1</Pages>
  <Words>399</Words>
  <Characters>2276</Characters>
  <Application>Microsoft Office Word</Application>
  <DocSecurity>0</DocSecurity>
  <Lines>18</Lines>
  <Paragraphs>5</Paragraphs>
  <ScaleCrop>false</ScaleCrop>
  <Company>Mark's Text Terminal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2016-05-09T12:35:00Z</dcterms:created>
  <dcterms:modified xsi:type="dcterms:W3CDTF">2020-12-14T15:39:00Z</dcterms:modified>
</cp:coreProperties>
</file>