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7C94A9F3" w:rsidR="00B577EA" w:rsidRPr="00A06669"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A06669">
        <w:rPr>
          <w:b/>
          <w:sz w:val="28"/>
          <w:szCs w:val="28"/>
          <w:u w:val="single"/>
        </w:rPr>
        <w:t xml:space="preserve">, Lesson 20: </w:t>
      </w:r>
      <w:r w:rsidR="00A06669">
        <w:rPr>
          <w:b/>
          <w:i/>
          <w:sz w:val="28"/>
          <w:szCs w:val="28"/>
          <w:u w:val="single"/>
        </w:rPr>
        <w:t>Spelling Bee</w:t>
      </w:r>
    </w:p>
    <w:p w14:paraId="1612EB24" w14:textId="77777777" w:rsidR="00BA79CF" w:rsidRDefault="00BA79CF" w:rsidP="00BA79CF">
      <w:pPr>
        <w:jc w:val="center"/>
        <w:rPr>
          <w:b/>
          <w:u w:val="single"/>
        </w:rPr>
      </w:pPr>
    </w:p>
    <w:p w14:paraId="345A36C4" w14:textId="728D4036"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2FE55BB8" w14:textId="0CFC5E50" w:rsidR="00A06669" w:rsidRDefault="00A06669" w:rsidP="00D91473"/>
    <w:p w14:paraId="48BAECF1" w14:textId="06340A64" w:rsidR="00A06669" w:rsidRPr="004F086A" w:rsidRDefault="00A06669" w:rsidP="00A06669">
      <w:pPr>
        <w:pStyle w:val="ListParagraph"/>
        <w:numPr>
          <w:ilvl w:val="0"/>
          <w:numId w:val="1"/>
        </w:numPr>
        <w:rPr>
          <w:b/>
        </w:rPr>
      </w:pPr>
      <w:r>
        <w:t>Yes. She is looking at a man who seems to be signaling to her.</w:t>
      </w:r>
    </w:p>
    <w:p w14:paraId="157F466B" w14:textId="77777777" w:rsidR="004F086A" w:rsidRPr="004F086A" w:rsidRDefault="004F086A" w:rsidP="004F086A">
      <w:pPr>
        <w:rPr>
          <w:b/>
        </w:rPr>
      </w:pPr>
    </w:p>
    <w:p w14:paraId="51E9DBAE" w14:textId="62C30130" w:rsidR="00A06669" w:rsidRPr="004F086A" w:rsidRDefault="004F086A" w:rsidP="00A06669">
      <w:pPr>
        <w:pStyle w:val="ListParagraph"/>
        <w:numPr>
          <w:ilvl w:val="0"/>
          <w:numId w:val="1"/>
        </w:numPr>
        <w:rPr>
          <w:b/>
        </w:rPr>
      </w:pPr>
      <w:r>
        <w:t>Yes. It is apparently permissible to do some last-minute reading before entering the main hall.</w:t>
      </w:r>
    </w:p>
    <w:p w14:paraId="2E754AF9" w14:textId="77777777" w:rsidR="004F086A" w:rsidRPr="004F086A" w:rsidRDefault="004F086A" w:rsidP="004F086A">
      <w:pPr>
        <w:pStyle w:val="ListParagraph"/>
        <w:rPr>
          <w:b/>
        </w:rPr>
      </w:pPr>
    </w:p>
    <w:p w14:paraId="6E1172FD" w14:textId="6A48A329" w:rsidR="004F086A" w:rsidRPr="004F086A" w:rsidRDefault="004F086A" w:rsidP="00A06669">
      <w:pPr>
        <w:pStyle w:val="ListParagraph"/>
        <w:numPr>
          <w:ilvl w:val="0"/>
          <w:numId w:val="1"/>
        </w:numPr>
        <w:rPr>
          <w:b/>
        </w:rPr>
      </w:pPr>
      <w:r>
        <w:t>Yes.</w:t>
      </w:r>
    </w:p>
    <w:p w14:paraId="73F9D544" w14:textId="77777777" w:rsidR="004F086A" w:rsidRPr="004F086A" w:rsidRDefault="004F086A" w:rsidP="004F086A">
      <w:pPr>
        <w:pStyle w:val="ListParagraph"/>
        <w:rPr>
          <w:b/>
        </w:rPr>
      </w:pPr>
    </w:p>
    <w:p w14:paraId="7FA83B5A" w14:textId="31FA37B4" w:rsidR="004F086A" w:rsidRPr="004F086A" w:rsidRDefault="004F086A" w:rsidP="00A06669">
      <w:pPr>
        <w:pStyle w:val="ListParagraph"/>
        <w:numPr>
          <w:ilvl w:val="0"/>
          <w:numId w:val="1"/>
        </w:numPr>
        <w:rPr>
          <w:b/>
        </w:rPr>
      </w:pPr>
      <w:r>
        <w:t>Yes.</w:t>
      </w:r>
    </w:p>
    <w:p w14:paraId="5F82C68C" w14:textId="77777777" w:rsidR="004F086A" w:rsidRPr="004F086A" w:rsidRDefault="004F086A" w:rsidP="004F086A">
      <w:pPr>
        <w:pStyle w:val="ListParagraph"/>
        <w:rPr>
          <w:b/>
        </w:rPr>
      </w:pPr>
    </w:p>
    <w:p w14:paraId="6737B760" w14:textId="57D51A58" w:rsidR="004F086A" w:rsidRPr="004F086A" w:rsidRDefault="004F086A" w:rsidP="00A06669">
      <w:pPr>
        <w:pStyle w:val="ListParagraph"/>
        <w:numPr>
          <w:ilvl w:val="0"/>
          <w:numId w:val="1"/>
        </w:numPr>
        <w:rPr>
          <w:b/>
        </w:rPr>
      </w:pPr>
      <w:r>
        <w:t>Yes. If the list was smeared with paint or glue, Marcia couldn’t hold without virtually confessing what she’d done.</w:t>
      </w:r>
    </w:p>
    <w:p w14:paraId="040428A6" w14:textId="77777777" w:rsidR="004F086A" w:rsidRPr="004F086A" w:rsidRDefault="004F086A" w:rsidP="004F086A">
      <w:pPr>
        <w:pStyle w:val="ListParagraph"/>
        <w:rPr>
          <w:b/>
        </w:rPr>
      </w:pPr>
    </w:p>
    <w:p w14:paraId="25608CBE" w14:textId="1A0C2637" w:rsidR="004F086A" w:rsidRPr="004F086A" w:rsidRDefault="004F086A" w:rsidP="00A06669">
      <w:pPr>
        <w:pStyle w:val="ListParagraph"/>
        <w:numPr>
          <w:ilvl w:val="0"/>
          <w:numId w:val="1"/>
        </w:numPr>
        <w:rPr>
          <w:b/>
        </w:rPr>
      </w:pPr>
      <w:r>
        <w:t>Yes.</w:t>
      </w:r>
    </w:p>
    <w:p w14:paraId="53233CA8" w14:textId="77777777" w:rsidR="004F086A" w:rsidRPr="004F086A" w:rsidRDefault="004F086A" w:rsidP="004F086A">
      <w:pPr>
        <w:pStyle w:val="ListParagraph"/>
        <w:rPr>
          <w:b/>
        </w:rPr>
      </w:pPr>
    </w:p>
    <w:p w14:paraId="5F22BFC1" w14:textId="58730232" w:rsidR="004F086A" w:rsidRPr="004F086A" w:rsidRDefault="004F086A" w:rsidP="00A06669">
      <w:pPr>
        <w:pStyle w:val="ListParagraph"/>
        <w:numPr>
          <w:ilvl w:val="0"/>
          <w:numId w:val="1"/>
        </w:numPr>
        <w:rPr>
          <w:b/>
        </w:rPr>
      </w:pPr>
      <w:r>
        <w:t>One student has a white rat which she can let loose; another has a water pistol, another has a sling shot; another is ready to pull down a trophy; another is poised to pour out a pot of glue; two others hold a wire and are ready to trip up the man with the list.</w:t>
      </w:r>
    </w:p>
    <w:p w14:paraId="52E51864" w14:textId="77777777" w:rsidR="004F086A" w:rsidRPr="004F086A" w:rsidRDefault="004F086A" w:rsidP="004F086A">
      <w:pPr>
        <w:pStyle w:val="ListParagraph"/>
        <w:rPr>
          <w:b/>
        </w:rPr>
      </w:pPr>
    </w:p>
    <w:p w14:paraId="4F282A21" w14:textId="4DC8016F" w:rsidR="004F086A" w:rsidRPr="004F086A" w:rsidRDefault="004F086A" w:rsidP="00A06669">
      <w:pPr>
        <w:pStyle w:val="ListParagraph"/>
        <w:numPr>
          <w:ilvl w:val="0"/>
          <w:numId w:val="1"/>
        </w:numPr>
        <w:rPr>
          <w:b/>
        </w:rPr>
      </w:pPr>
      <w:r>
        <w:t>At a given signal, the seven plans were set in motion, and all heck broke loose. In the confusion, Skinny grabbed the list, although he showed it to no one, least of all to Whis,</w:t>
      </w:r>
    </w:p>
    <w:p w14:paraId="4EF4120F" w14:textId="77777777" w:rsidR="004F086A" w:rsidRPr="004F086A" w:rsidRDefault="004F086A" w:rsidP="004F086A">
      <w:pPr>
        <w:pStyle w:val="ListParagraph"/>
        <w:rPr>
          <w:b/>
        </w:rPr>
      </w:pPr>
    </w:p>
    <w:p w14:paraId="0CEBD917" w14:textId="35EC87A7" w:rsidR="004F086A" w:rsidRDefault="004F086A" w:rsidP="004F086A">
      <w:pPr>
        <w:ind w:left="720"/>
      </w:pPr>
      <w:r>
        <w:t>After the Hagentuckle conspiracy failed, Marcia defaulted and Whiz went on to win by spelling the word “phantasmagoria.” When he was being awarded the prize, he said “I know what the word means, too.”</w:t>
      </w:r>
    </w:p>
    <w:p w14:paraId="4E1CDB06" w14:textId="440B485A" w:rsidR="004F086A" w:rsidRDefault="004F086A" w:rsidP="004F086A">
      <w:pPr>
        <w:ind w:left="720"/>
      </w:pPr>
    </w:p>
    <w:p w14:paraId="7FE36FFF" w14:textId="4F284710" w:rsidR="004F086A" w:rsidRDefault="004F086A" w:rsidP="004F086A">
      <w:pPr>
        <w:ind w:left="720"/>
      </w:pPr>
      <w:r>
        <w:t>He should never have said that, because the MC said, “Good. Then define it for us.”</w:t>
      </w:r>
    </w:p>
    <w:p w14:paraId="573B0781" w14:textId="0E9BBFC6" w:rsidR="004F086A" w:rsidRDefault="004F086A" w:rsidP="004F086A">
      <w:pPr>
        <w:ind w:left="720"/>
      </w:pPr>
    </w:p>
    <w:p w14:paraId="0818D597" w14:textId="78D7FB10" w:rsidR="004F086A" w:rsidRDefault="004F086A" w:rsidP="004F086A">
      <w:pPr>
        <w:ind w:left="720"/>
      </w:pPr>
      <w:r>
        <w:t>Whiz stammered and blushed, and all of a sudden he couldn’t talk. He knew what the word meant, but defining it was something else again. You see, he was no lexicographer.</w:t>
      </w:r>
    </w:p>
    <w:p w14:paraId="10C78489" w14:textId="513428A7" w:rsidR="004F086A" w:rsidRDefault="004F086A" w:rsidP="004F086A">
      <w:pPr>
        <w:ind w:left="720"/>
      </w:pPr>
    </w:p>
    <w:p w14:paraId="590860F0" w14:textId="77E34500" w:rsidR="004F086A" w:rsidRPr="004F086A" w:rsidRDefault="004F086A" w:rsidP="004F086A">
      <w:pPr>
        <w:ind w:left="720"/>
      </w:pPr>
      <w:r>
        <w:t>Still, he had the silver cup, and he’d won it fairly.</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203196"/>
    <w:multiLevelType w:val="hybridMultilevel"/>
    <w:tmpl w:val="55BEC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4F086A"/>
    <w:rsid w:val="00993C25"/>
    <w:rsid w:val="00A06669"/>
    <w:rsid w:val="00A901AC"/>
    <w:rsid w:val="00BA79CF"/>
    <w:rsid w:val="00C869E6"/>
    <w:rsid w:val="00D91473"/>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66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12</TotalTime>
  <Pages>1</Pages>
  <Words>210</Words>
  <Characters>1198</Characters>
  <Application>Microsoft Office Word</Application>
  <DocSecurity>0</DocSecurity>
  <Lines>9</Lines>
  <Paragraphs>2</Paragraphs>
  <ScaleCrop>false</ScaleCrop>
  <Company>Mark's Text Terminal</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2018-06-01T13:36:00Z</dcterms:modified>
</cp:coreProperties>
</file>