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04786D47"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C66436">
        <w:rPr>
          <w:b/>
        </w:rPr>
        <w:t xml:space="preserve"> 20</w:t>
      </w:r>
      <w:r w:rsidR="005E06C8">
        <w:rPr>
          <w:b/>
        </w:rPr>
        <w:t>:</w:t>
      </w:r>
      <w:r w:rsidR="00C66436">
        <w:rPr>
          <w:b/>
        </w:rPr>
        <w:t xml:space="preserve"> </w:t>
      </w:r>
      <w:r w:rsidR="00C66436">
        <w:rPr>
          <w:b/>
          <w:i/>
        </w:rPr>
        <w:t>Spelling Bee</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5B49CF8E"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C66436">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DAF9BA2" w:rsidR="0080232E" w:rsidRPr="005E54FE"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5E54FE" w:rsidRPr="00557AFB">
              <w:rPr>
                <w:b/>
                <w:lang w:bidi="x-none"/>
              </w:rPr>
              <w:t xml:space="preserve">How </w:t>
            </w:r>
            <w:r w:rsidR="005E54FE">
              <w:rPr>
                <w:lang w:bidi="x-none"/>
              </w:rPr>
              <w:t xml:space="preserve">can we use logical analysis and synthesis to figure out who did what from the pictures and text of the </w:t>
            </w:r>
            <w:r w:rsidR="005E54FE">
              <w:rPr>
                <w:i/>
                <w:lang w:bidi="x-none"/>
              </w:rPr>
              <w:t xml:space="preserve">Crime and Puzzlement </w:t>
            </w:r>
            <w:r w:rsidR="005E54FE">
              <w:rPr>
                <w:lang w:bidi="x-none"/>
              </w:rPr>
              <w:t xml:space="preserve">case </w:t>
            </w:r>
            <w:r w:rsidR="00C66436">
              <w:rPr>
                <w:i/>
                <w:lang w:bidi="x-none"/>
              </w:rPr>
              <w:t>Spelling Bee</w:t>
            </w:r>
            <w:r w:rsidR="00F2672D">
              <w:rPr>
                <w:lang w:bidi="x-none"/>
              </w:rPr>
              <w:t>?</w:t>
            </w:r>
          </w:p>
        </w:tc>
      </w:tr>
      <w:tr w:rsidR="00950311" w:rsidRPr="00550972" w14:paraId="0B0E66FD" w14:textId="77777777" w:rsidTr="00327996">
        <w:tc>
          <w:tcPr>
            <w:tcW w:w="10800" w:type="dxa"/>
            <w:shd w:val="clear" w:color="auto" w:fill="auto"/>
          </w:tcPr>
          <w:p w14:paraId="44ABBA14" w14:textId="4F1EB499" w:rsidR="00950311" w:rsidRPr="00C66436"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C66436">
              <w:rPr>
                <w:lang w:bidi="x-none"/>
              </w:rPr>
              <w:t xml:space="preserve"> </w:t>
            </w:r>
            <w:r w:rsidR="00C66436">
              <w:rPr>
                <w:i/>
                <w:lang w:bidi="x-none"/>
              </w:rPr>
              <w:t>Rhetorical question</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2" w:name="OLE_LINK3"/>
      <w:bookmarkStart w:id="3" w:name="OLE_LINK4"/>
      <w:r w:rsidRPr="00550972">
        <w:rPr>
          <w:b/>
        </w:rPr>
        <w:t>Methods and Materials</w:t>
      </w:r>
      <w:r w:rsidR="00237CCC" w:rsidRPr="00550972">
        <w:rPr>
          <w:b/>
        </w:rPr>
        <w:t xml:space="preserve">: </w:t>
      </w:r>
    </w:p>
    <w:p w14:paraId="4839AD8B" w14:textId="2F0DF9FE" w:rsidR="00CF1B13" w:rsidRDefault="003C1599" w:rsidP="00950311">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(Jaffrey, NH: David R. Godine,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47F5316"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C66436">
        <w:t>20</w:t>
      </w:r>
      <w:r w:rsidR="00915093">
        <w:t>*lp; ELA CRM PZLMNT</w:t>
      </w:r>
      <w:r w:rsidR="004E2CFB">
        <w:t xml:space="preserve"> </w:t>
      </w:r>
      <w:r w:rsidR="00DD4048">
        <w:t xml:space="preserve">V3 </w:t>
      </w:r>
      <w:r w:rsidR="004E2CFB">
        <w:t>LP</w:t>
      </w:r>
      <w:r w:rsidR="00C66436">
        <w:t>20</w:t>
      </w:r>
      <w:r w:rsidR="004E2CFB">
        <w:t>*dn; ELA CRM PZLMNT</w:t>
      </w:r>
      <w:r w:rsidR="00DD4048">
        <w:t xml:space="preserve"> V3</w:t>
      </w:r>
      <w:r w:rsidR="00D22640">
        <w:t xml:space="preserve"> </w:t>
      </w:r>
      <w:r w:rsidR="00915093">
        <w:t>LP</w:t>
      </w:r>
      <w:r w:rsidR="00C66436">
        <w:t>20</w:t>
      </w:r>
      <w:r w:rsidR="00915093">
        <w:t>*rd-ws; ELA CRM PZLMNT</w:t>
      </w:r>
      <w:r w:rsidR="00DD4048">
        <w:t xml:space="preserve"> V3</w:t>
      </w:r>
      <w:r w:rsidR="00915093">
        <w:t xml:space="preserve"> LP</w:t>
      </w:r>
      <w:r w:rsidR="00C66436">
        <w:t>20</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29EC5D61" w:rsidR="0039665D" w:rsidRPr="0075423D" w:rsidRDefault="0039665D" w:rsidP="005C0A1D">
      <w:r w:rsidRPr="00550972">
        <w:rPr>
          <w:b/>
        </w:rPr>
        <w:t xml:space="preserve">Next Lesson: </w:t>
      </w:r>
      <w:r w:rsidR="0075423D">
        <w:rPr>
          <w:i/>
        </w:rPr>
        <w:t xml:space="preserve">Crime and Puzzlement </w:t>
      </w:r>
      <w:r w:rsidR="00DD4048">
        <w:t>Volume 3</w:t>
      </w:r>
      <w:r w:rsidR="00C66436">
        <w:t xml:space="preserve">, Lesson 21: </w:t>
      </w:r>
      <w:r w:rsidR="00C66436">
        <w:rPr>
          <w:i/>
        </w:rPr>
        <w:t>The Great Diamond Heist</w:t>
      </w:r>
      <w:bookmarkStart w:id="6" w:name="_GoBack"/>
      <w:bookmarkEnd w:id="6"/>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5E54FE"/>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66436"/>
    <w:rsid w:val="00CB54DD"/>
    <w:rsid w:val="00CF1B13"/>
    <w:rsid w:val="00D12381"/>
    <w:rsid w:val="00D22640"/>
    <w:rsid w:val="00DC3FB7"/>
    <w:rsid w:val="00DD4048"/>
    <w:rsid w:val="00E05B12"/>
    <w:rsid w:val="00E627C8"/>
    <w:rsid w:val="00E7301C"/>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605</Words>
  <Characters>3453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19</cp:revision>
  <dcterms:created xsi:type="dcterms:W3CDTF">2018-04-23T11:49:00Z</dcterms:created>
  <dcterms:modified xsi:type="dcterms:W3CDTF">2018-07-21T13:18:00Z</dcterms:modified>
</cp:coreProperties>
</file>