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0D6031BB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D6C1A" w:rsidRPr="006D6C1A">
        <w:rPr>
          <w:rFonts w:cs="Times New Roman"/>
          <w:b/>
          <w:i/>
          <w:iCs/>
          <w:kern w:val="0"/>
          <w:lang w:eastAsia="ja-JP"/>
        </w:rPr>
        <w:t>Mali Empire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E89F290" w14:textId="12CF0C3B" w:rsidR="006D6C1A" w:rsidRDefault="006D6C1A" w:rsidP="006D6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Mali Empire </w:t>
      </w:r>
      <w:r w:rsidRPr="00D3719C">
        <w:rPr>
          <w:rFonts w:cs="Times New Roman"/>
          <w:bCs/>
          <w:kern w:val="0"/>
          <w:lang w:eastAsia="ja-JP"/>
        </w:rPr>
        <w:t>(</w:t>
      </w:r>
      <w:proofErr w:type="spellStart"/>
      <w:r w:rsidRPr="00D3719C">
        <w:rPr>
          <w:rFonts w:cs="Times New Roman"/>
          <w:bCs/>
          <w:kern w:val="0"/>
          <w:lang w:eastAsia="ja-JP"/>
        </w:rPr>
        <w:t>mah</w:t>
      </w:r>
      <w:proofErr w:type="spellEnd"/>
      <w:r w:rsidRPr="00D3719C">
        <w:rPr>
          <w:rFonts w:cs="Times New Roman"/>
          <w:bCs/>
          <w:kern w:val="0"/>
          <w:lang w:eastAsia="ja-JP"/>
        </w:rPr>
        <w:t xml:space="preserve">-lee) A huge territorial empire that flourished in west Africa during the thirteenth and fourteenth centuries. Its capital was Timbuktu, which became a center of Islamic learning. The </w:t>
      </w:r>
      <w:proofErr w:type="gramStart"/>
      <w:r w:rsidRPr="00D3719C">
        <w:rPr>
          <w:rFonts w:cs="Times New Roman"/>
          <w:bCs/>
          <w:kern w:val="0"/>
          <w:lang w:eastAsia="ja-JP"/>
        </w:rPr>
        <w:t>empire controlled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trade routes that stretched from the edge of the Sahara in the north to forests in the south and that carried gold and other luxuries.</w:t>
      </w:r>
    </w:p>
    <w:p w14:paraId="2C14E6C3" w14:textId="77777777" w:rsidR="00CD14A6" w:rsidRPr="00D3719C" w:rsidRDefault="00CD14A6" w:rsidP="006D6C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8EE8E9" w14:textId="1129482C" w:rsidR="006D6C1A" w:rsidRPr="00CD14A6" w:rsidRDefault="00CD14A6" w:rsidP="00CD14A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D14A6">
        <w:rPr>
          <w:b/>
          <w:bCs/>
          <w:lang w:eastAsia="ja-JP"/>
        </w:rPr>
        <w:t>What</w:t>
      </w:r>
      <w:r>
        <w:rPr>
          <w:lang w:eastAsia="ja-JP"/>
        </w:rPr>
        <w:t xml:space="preserve"> was the Mali empire?</w:t>
      </w:r>
    </w:p>
    <w:p w14:paraId="77C2685E" w14:textId="487D16DA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E274A7" w14:textId="67A1DAC5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52A8EF" w14:textId="77777777" w:rsidR="00CD14A6" w:rsidRP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E465FB" w14:textId="31F051D2" w:rsidR="00CD14A6" w:rsidRPr="00CD14A6" w:rsidRDefault="00CD14A6" w:rsidP="00CD14A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D14A6">
        <w:rPr>
          <w:b/>
          <w:bCs/>
          <w:lang w:eastAsia="ja-JP"/>
        </w:rPr>
        <w:t>What</w:t>
      </w:r>
      <w:r>
        <w:rPr>
          <w:lang w:eastAsia="ja-JP"/>
        </w:rPr>
        <w:t xml:space="preserve"> was the capital of the Mali empire? What did this city become?</w:t>
      </w:r>
    </w:p>
    <w:p w14:paraId="6B7FBA7B" w14:textId="3FB5F8E4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1A28F5" w14:textId="5DA20895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302435" w14:textId="77777777" w:rsidR="00CD14A6" w:rsidRP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69CD27" w14:textId="3721E294" w:rsidR="00CD14A6" w:rsidRPr="00CD14A6" w:rsidRDefault="00CD14A6" w:rsidP="00CD14A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D14A6">
        <w:rPr>
          <w:b/>
          <w:bCs/>
          <w:lang w:eastAsia="ja-JP"/>
        </w:rPr>
        <w:t>What</w:t>
      </w:r>
      <w:r>
        <w:rPr>
          <w:lang w:eastAsia="ja-JP"/>
        </w:rPr>
        <w:t xml:space="preserve"> did the Mali empire control?</w:t>
      </w:r>
    </w:p>
    <w:p w14:paraId="29FE26A0" w14:textId="70E78ACE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C4E5D6" w14:textId="05B23D41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E4997E" w14:textId="59E13710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0A34CF" w14:textId="1298B46E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4EA187" w14:textId="6E97690B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4082FC" w14:textId="77777777" w:rsidR="00CD14A6" w:rsidRDefault="00CD14A6" w:rsidP="00CD14A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EDC661" w14:textId="77777777" w:rsidR="00CD14A6" w:rsidRDefault="00CD14A6" w:rsidP="00CD14A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D6C1A">
        <w:rPr>
          <w:rFonts w:cs="Times New Roman"/>
          <w:b/>
          <w:i/>
          <w:iCs/>
          <w:kern w:val="0"/>
          <w:lang w:eastAsia="ja-JP"/>
        </w:rPr>
        <w:t>Mali Empire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14E03FFF" w14:textId="77777777" w:rsidR="00CD14A6" w:rsidRDefault="00CD14A6" w:rsidP="00CD14A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Mali Empire </w:t>
      </w:r>
      <w:r w:rsidRPr="00D3719C">
        <w:rPr>
          <w:rFonts w:cs="Times New Roman"/>
          <w:bCs/>
          <w:kern w:val="0"/>
          <w:lang w:eastAsia="ja-JP"/>
        </w:rPr>
        <w:t>(</w:t>
      </w:r>
      <w:proofErr w:type="spellStart"/>
      <w:r w:rsidRPr="00D3719C">
        <w:rPr>
          <w:rFonts w:cs="Times New Roman"/>
          <w:bCs/>
          <w:kern w:val="0"/>
          <w:lang w:eastAsia="ja-JP"/>
        </w:rPr>
        <w:t>mah</w:t>
      </w:r>
      <w:proofErr w:type="spellEnd"/>
      <w:r w:rsidRPr="00D3719C">
        <w:rPr>
          <w:rFonts w:cs="Times New Roman"/>
          <w:bCs/>
          <w:kern w:val="0"/>
          <w:lang w:eastAsia="ja-JP"/>
        </w:rPr>
        <w:t xml:space="preserve">-lee) A huge territorial empire that flourished in west Africa during the thirteenth and fourteenth centuries. Its capital was Timbuktu, which became a center of Islamic learning. The </w:t>
      </w:r>
      <w:proofErr w:type="gramStart"/>
      <w:r w:rsidRPr="00D3719C">
        <w:rPr>
          <w:rFonts w:cs="Times New Roman"/>
          <w:bCs/>
          <w:kern w:val="0"/>
          <w:lang w:eastAsia="ja-JP"/>
        </w:rPr>
        <w:t>empire controlled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trade routes that stretched from the edge of the Sahara in the north to forests in the south and that carried gold and other luxuries.</w:t>
      </w:r>
    </w:p>
    <w:p w14:paraId="7A03DB6C" w14:textId="77777777" w:rsidR="00CD14A6" w:rsidRPr="00D3719C" w:rsidRDefault="00CD14A6" w:rsidP="00CD14A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05AA83" w14:textId="77777777" w:rsidR="00CD14A6" w:rsidRPr="00CD14A6" w:rsidRDefault="00CD14A6" w:rsidP="00CD14A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D14A6">
        <w:rPr>
          <w:b/>
          <w:bCs/>
          <w:lang w:eastAsia="ja-JP"/>
        </w:rPr>
        <w:t>What</w:t>
      </w:r>
      <w:r>
        <w:rPr>
          <w:lang w:eastAsia="ja-JP"/>
        </w:rPr>
        <w:t xml:space="preserve"> was the Mali empire?</w:t>
      </w:r>
    </w:p>
    <w:p w14:paraId="516B02D6" w14:textId="77777777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589BC5" w14:textId="77777777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5C9336" w14:textId="77777777" w:rsidR="00CD14A6" w:rsidRP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882C65" w14:textId="77777777" w:rsidR="00CD14A6" w:rsidRPr="00CD14A6" w:rsidRDefault="00CD14A6" w:rsidP="00CD14A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D14A6">
        <w:rPr>
          <w:b/>
          <w:bCs/>
          <w:lang w:eastAsia="ja-JP"/>
        </w:rPr>
        <w:t>What</w:t>
      </w:r>
      <w:r>
        <w:rPr>
          <w:lang w:eastAsia="ja-JP"/>
        </w:rPr>
        <w:t xml:space="preserve"> was the capital of the Mali empire? What did this city become?</w:t>
      </w:r>
    </w:p>
    <w:p w14:paraId="1C1C1E39" w14:textId="77777777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C02A2C" w14:textId="77777777" w:rsid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1EE666" w14:textId="77777777" w:rsidR="00CD14A6" w:rsidRP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79C02E" w14:textId="77777777" w:rsidR="00CD14A6" w:rsidRPr="006D6C1A" w:rsidRDefault="00CD14A6" w:rsidP="00CD14A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D14A6">
        <w:rPr>
          <w:b/>
          <w:bCs/>
          <w:lang w:eastAsia="ja-JP"/>
        </w:rPr>
        <w:t>What</w:t>
      </w:r>
      <w:r>
        <w:rPr>
          <w:lang w:eastAsia="ja-JP"/>
        </w:rPr>
        <w:t xml:space="preserve"> did the Mali empire control?</w:t>
      </w:r>
    </w:p>
    <w:p w14:paraId="41A5C342" w14:textId="77777777" w:rsidR="00CD14A6" w:rsidRPr="00CD14A6" w:rsidRDefault="00CD14A6" w:rsidP="00CD14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CD14A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6533D2"/>
    <w:multiLevelType w:val="hybridMultilevel"/>
    <w:tmpl w:val="1144C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CD0CF0"/>
    <w:multiLevelType w:val="hybridMultilevel"/>
    <w:tmpl w:val="1144C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6D6C1A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CD14A6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268</Words>
  <Characters>1529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2021-02-24T11:38:00Z</dcterms:modified>
</cp:coreProperties>
</file>