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D55C3" w14:textId="77777777" w:rsidR="009A471B" w:rsidRDefault="009A471B" w:rsidP="009A471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59FCE38" w14:textId="642CF73A" w:rsidR="009A471B" w:rsidRDefault="009A471B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CB4567" w:rsidRPr="00CB4567">
        <w:rPr>
          <w:rFonts w:cs="Times New Roman"/>
          <w:b/>
          <w:i/>
          <w:iCs/>
          <w:kern w:val="0"/>
          <w:lang w:eastAsia="ja-JP"/>
        </w:rPr>
        <w:t>Malcolm X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5005062E" w14:textId="63B0CB37" w:rsidR="00CB4567" w:rsidRDefault="00CB4567" w:rsidP="00CB4567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3719C">
        <w:rPr>
          <w:rFonts w:cs="Times New Roman"/>
          <w:b/>
          <w:kern w:val="0"/>
          <w:lang w:eastAsia="ja-JP"/>
        </w:rPr>
        <w:t xml:space="preserve">Malcolm X </w:t>
      </w:r>
      <w:proofErr w:type="gramStart"/>
      <w:r w:rsidRPr="00D3719C">
        <w:rPr>
          <w:rFonts w:cs="Times New Roman"/>
          <w:bCs/>
          <w:kern w:val="0"/>
          <w:lang w:eastAsia="ja-JP"/>
        </w:rPr>
        <w:t>An</w:t>
      </w:r>
      <w:proofErr w:type="gramEnd"/>
      <w:r w:rsidRPr="00D3719C">
        <w:rPr>
          <w:rFonts w:cs="Times New Roman"/>
          <w:bCs/>
          <w:kern w:val="0"/>
          <w:lang w:eastAsia="ja-JP"/>
        </w:rPr>
        <w:t xml:space="preserve"> African-American political leader of the twentieth century. A prominent Black Muslim, Malcolm X explained the group’s viewpoint in a book written by Alex Haley, </w:t>
      </w:r>
      <w:r w:rsidRPr="00D3719C">
        <w:rPr>
          <w:rFonts w:cs="Times New Roman"/>
          <w:bCs/>
          <w:i/>
          <w:iCs/>
          <w:kern w:val="0"/>
          <w:lang w:eastAsia="ja-JP"/>
        </w:rPr>
        <w:t xml:space="preserve">The Autobiography of Malcolm X. </w:t>
      </w:r>
      <w:r w:rsidRPr="00D3719C">
        <w:rPr>
          <w:rFonts w:cs="Times New Roman"/>
          <w:bCs/>
          <w:kern w:val="0"/>
          <w:lang w:eastAsia="ja-JP"/>
        </w:rPr>
        <w:t>He was assassinated in 1965.</w:t>
      </w:r>
    </w:p>
    <w:p w14:paraId="1070F59E" w14:textId="77777777" w:rsidR="000E1C2A" w:rsidRPr="00D3719C" w:rsidRDefault="000E1C2A" w:rsidP="00CB4567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6A62C7A" w14:textId="61096515" w:rsidR="00CB4567" w:rsidRPr="000E1C2A" w:rsidRDefault="000E1C2A" w:rsidP="000E1C2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bCs/>
          <w:lang w:eastAsia="ja-JP"/>
        </w:rPr>
      </w:pPr>
      <w:r w:rsidRPr="000E1C2A">
        <w:rPr>
          <w:b/>
          <w:bCs/>
          <w:lang w:eastAsia="ja-JP"/>
        </w:rPr>
        <w:t>Who</w:t>
      </w:r>
      <w:r>
        <w:rPr>
          <w:lang w:eastAsia="ja-JP"/>
        </w:rPr>
        <w:t xml:space="preserve"> is Malcolm X? </w:t>
      </w:r>
      <w:r w:rsidRPr="000E1C2A">
        <w:rPr>
          <w:b/>
          <w:bCs/>
          <w:lang w:eastAsia="ja-JP"/>
        </w:rPr>
        <w:t>When</w:t>
      </w:r>
      <w:r>
        <w:rPr>
          <w:lang w:eastAsia="ja-JP"/>
        </w:rPr>
        <w:t xml:space="preserve"> did he live?</w:t>
      </w:r>
    </w:p>
    <w:p w14:paraId="4077D15D" w14:textId="0418B1AA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26488B2" w14:textId="25DCFF81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A42C32B" w14:textId="77777777" w:rsidR="000E1C2A" w:rsidRP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348A49C" w14:textId="0901A925" w:rsidR="000E1C2A" w:rsidRPr="000E1C2A" w:rsidRDefault="000E1C2A" w:rsidP="000E1C2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bCs/>
          <w:lang w:eastAsia="ja-JP"/>
        </w:rPr>
      </w:pPr>
      <w:r w:rsidRPr="000E1C2A">
        <w:rPr>
          <w:b/>
          <w:bCs/>
          <w:lang w:eastAsia="ja-JP"/>
        </w:rPr>
        <w:t>To what</w:t>
      </w:r>
      <w:r>
        <w:rPr>
          <w:lang w:eastAsia="ja-JP"/>
        </w:rPr>
        <w:t xml:space="preserve"> group did </w:t>
      </w:r>
      <w:r>
        <w:rPr>
          <w:lang w:eastAsia="ja-JP"/>
        </w:rPr>
        <w:t>Malcolm X</w:t>
      </w:r>
      <w:r>
        <w:rPr>
          <w:lang w:eastAsia="ja-JP"/>
        </w:rPr>
        <w:t xml:space="preserve"> belong?</w:t>
      </w:r>
    </w:p>
    <w:p w14:paraId="1FC2B334" w14:textId="6CA419B4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E7AF112" w14:textId="7D7F21EB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145213F" w14:textId="77777777" w:rsidR="000E1C2A" w:rsidRP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A3471E1" w14:textId="4FD32771" w:rsidR="000E1C2A" w:rsidRPr="000E1C2A" w:rsidRDefault="000E1C2A" w:rsidP="000E1C2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bCs/>
          <w:lang w:eastAsia="ja-JP"/>
        </w:rPr>
      </w:pPr>
      <w:r w:rsidRPr="000E1C2A">
        <w:rPr>
          <w:b/>
          <w:bCs/>
          <w:lang w:eastAsia="ja-JP"/>
        </w:rPr>
        <w:t>How</w:t>
      </w:r>
      <w:r>
        <w:rPr>
          <w:lang w:eastAsia="ja-JP"/>
        </w:rPr>
        <w:t xml:space="preserve"> did </w:t>
      </w:r>
      <w:r>
        <w:rPr>
          <w:lang w:eastAsia="ja-JP"/>
        </w:rPr>
        <w:t>Malcolm X</w:t>
      </w:r>
      <w:r>
        <w:rPr>
          <w:lang w:eastAsia="ja-JP"/>
        </w:rPr>
        <w:t xml:space="preserve"> explain the Nation of Islam?</w:t>
      </w:r>
    </w:p>
    <w:p w14:paraId="729D00DA" w14:textId="7C6ACB99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811A9B7" w14:textId="46CA0F71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0BF32AC" w14:textId="5207DB68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2790657" w14:textId="77777777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5FB65EB" w14:textId="18819EFF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FBD6013" w14:textId="5F1B7EA9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CD6F75B" w14:textId="1DDC2F5C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44016EC" w14:textId="77777777" w:rsidR="000E1C2A" w:rsidRDefault="000E1C2A" w:rsidP="000E1C2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9BC4BFA" w14:textId="77777777" w:rsidR="000E1C2A" w:rsidRDefault="000E1C2A" w:rsidP="000E1C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CB4567">
        <w:rPr>
          <w:rFonts w:cs="Times New Roman"/>
          <w:b/>
          <w:i/>
          <w:iCs/>
          <w:kern w:val="0"/>
          <w:lang w:eastAsia="ja-JP"/>
        </w:rPr>
        <w:t>Malcolm X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27BB938F" w14:textId="77777777" w:rsidR="000E1C2A" w:rsidRDefault="000E1C2A" w:rsidP="000E1C2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3719C">
        <w:rPr>
          <w:rFonts w:cs="Times New Roman"/>
          <w:b/>
          <w:kern w:val="0"/>
          <w:lang w:eastAsia="ja-JP"/>
        </w:rPr>
        <w:t xml:space="preserve">Malcolm X </w:t>
      </w:r>
      <w:proofErr w:type="gramStart"/>
      <w:r w:rsidRPr="00D3719C">
        <w:rPr>
          <w:rFonts w:cs="Times New Roman"/>
          <w:bCs/>
          <w:kern w:val="0"/>
          <w:lang w:eastAsia="ja-JP"/>
        </w:rPr>
        <w:t>An</w:t>
      </w:r>
      <w:proofErr w:type="gramEnd"/>
      <w:r w:rsidRPr="00D3719C">
        <w:rPr>
          <w:rFonts w:cs="Times New Roman"/>
          <w:bCs/>
          <w:kern w:val="0"/>
          <w:lang w:eastAsia="ja-JP"/>
        </w:rPr>
        <w:t xml:space="preserve"> African-American political leader of the twentieth century. A prominent Black Muslim, Malcolm X explained the group’s viewpoint in a book written by Alex Haley, </w:t>
      </w:r>
      <w:r w:rsidRPr="00D3719C">
        <w:rPr>
          <w:rFonts w:cs="Times New Roman"/>
          <w:bCs/>
          <w:i/>
          <w:iCs/>
          <w:kern w:val="0"/>
          <w:lang w:eastAsia="ja-JP"/>
        </w:rPr>
        <w:t xml:space="preserve">The Autobiography of Malcolm X. </w:t>
      </w:r>
      <w:r w:rsidRPr="00D3719C">
        <w:rPr>
          <w:rFonts w:cs="Times New Roman"/>
          <w:bCs/>
          <w:kern w:val="0"/>
          <w:lang w:eastAsia="ja-JP"/>
        </w:rPr>
        <w:t>He was assassinated in 1965.</w:t>
      </w:r>
    </w:p>
    <w:p w14:paraId="62189157" w14:textId="77777777" w:rsidR="000E1C2A" w:rsidRPr="00D3719C" w:rsidRDefault="000E1C2A" w:rsidP="000E1C2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38C9FE1" w14:textId="77777777" w:rsidR="000E1C2A" w:rsidRPr="000E1C2A" w:rsidRDefault="000E1C2A" w:rsidP="000E1C2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bCs/>
          <w:lang w:eastAsia="ja-JP"/>
        </w:rPr>
      </w:pPr>
      <w:r w:rsidRPr="000E1C2A">
        <w:rPr>
          <w:b/>
          <w:bCs/>
          <w:lang w:eastAsia="ja-JP"/>
        </w:rPr>
        <w:t>Who</w:t>
      </w:r>
      <w:r>
        <w:rPr>
          <w:lang w:eastAsia="ja-JP"/>
        </w:rPr>
        <w:t xml:space="preserve"> is Malcolm X? </w:t>
      </w:r>
      <w:r w:rsidRPr="000E1C2A">
        <w:rPr>
          <w:b/>
          <w:bCs/>
          <w:lang w:eastAsia="ja-JP"/>
        </w:rPr>
        <w:t>When</w:t>
      </w:r>
      <w:r>
        <w:rPr>
          <w:lang w:eastAsia="ja-JP"/>
        </w:rPr>
        <w:t xml:space="preserve"> did he live?</w:t>
      </w:r>
    </w:p>
    <w:p w14:paraId="24DE5C72" w14:textId="77777777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18D55DD" w14:textId="77777777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623A799" w14:textId="77777777" w:rsidR="000E1C2A" w:rsidRP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0E167C8" w14:textId="77777777" w:rsidR="000E1C2A" w:rsidRPr="000E1C2A" w:rsidRDefault="000E1C2A" w:rsidP="000E1C2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bCs/>
          <w:lang w:eastAsia="ja-JP"/>
        </w:rPr>
      </w:pPr>
      <w:r w:rsidRPr="000E1C2A">
        <w:rPr>
          <w:b/>
          <w:bCs/>
          <w:lang w:eastAsia="ja-JP"/>
        </w:rPr>
        <w:t>To what</w:t>
      </w:r>
      <w:r>
        <w:rPr>
          <w:lang w:eastAsia="ja-JP"/>
        </w:rPr>
        <w:t xml:space="preserve"> group did Malcolm X belong?</w:t>
      </w:r>
    </w:p>
    <w:p w14:paraId="225748C6" w14:textId="77777777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98F9F50" w14:textId="77777777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5DF6932" w14:textId="77777777" w:rsidR="000E1C2A" w:rsidRP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6D398A7" w14:textId="77777777" w:rsidR="000E1C2A" w:rsidRPr="00CB4567" w:rsidRDefault="000E1C2A" w:rsidP="000E1C2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bCs/>
          <w:lang w:eastAsia="ja-JP"/>
        </w:rPr>
      </w:pPr>
      <w:r w:rsidRPr="000E1C2A">
        <w:rPr>
          <w:b/>
          <w:bCs/>
          <w:lang w:eastAsia="ja-JP"/>
        </w:rPr>
        <w:t>How</w:t>
      </w:r>
      <w:r>
        <w:rPr>
          <w:lang w:eastAsia="ja-JP"/>
        </w:rPr>
        <w:t xml:space="preserve"> did Malcolm X explain the Nation of Islam?</w:t>
      </w:r>
    </w:p>
    <w:p w14:paraId="231192F9" w14:textId="77777777" w:rsidR="000E1C2A" w:rsidRP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590CE9E" w14:textId="77777777" w:rsidR="00B577EA" w:rsidRPr="00C869E6" w:rsidRDefault="000E1C2A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8F257D"/>
    <w:multiLevelType w:val="hybridMultilevel"/>
    <w:tmpl w:val="035426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935168"/>
    <w:multiLevelType w:val="hybridMultilevel"/>
    <w:tmpl w:val="035426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0E1C2A"/>
    <w:rsid w:val="0038015A"/>
    <w:rsid w:val="003968AA"/>
    <w:rsid w:val="00410E3E"/>
    <w:rsid w:val="00660C35"/>
    <w:rsid w:val="00744EA5"/>
    <w:rsid w:val="00852BCF"/>
    <w:rsid w:val="00956A06"/>
    <w:rsid w:val="00993C25"/>
    <w:rsid w:val="009A2D84"/>
    <w:rsid w:val="009A471B"/>
    <w:rsid w:val="00A901AC"/>
    <w:rsid w:val="00AC1512"/>
    <w:rsid w:val="00AD7409"/>
    <w:rsid w:val="00B507D2"/>
    <w:rsid w:val="00C869E6"/>
    <w:rsid w:val="00CB2A61"/>
    <w:rsid w:val="00CB4567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pPr>
      <w:spacing w:before="0" w:beforeAutospacing="0" w:after="0" w:afterAutospacing="0"/>
      <w:jc w:val="left"/>
    </w:pPr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5</TotalTime>
  <Pages>1</Pages>
  <Words>230</Words>
  <Characters>1311</Characters>
  <Application>Microsoft Office Word</Application>
  <DocSecurity>0</DocSecurity>
  <Lines>10</Lines>
  <Paragraphs>3</Paragraphs>
  <ScaleCrop>false</ScaleCrop>
  <Company>Mark's Text Terminal</Company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2021-01-18T14:50:00Z</dcterms:created>
  <dcterms:modified xsi:type="dcterms:W3CDTF">2021-02-24T11:41:00Z</dcterms:modified>
</cp:coreProperties>
</file>