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6562B5A6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40525">
        <w:rPr>
          <w:b/>
          <w:i/>
        </w:rPr>
        <w:t>Diana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03EFBF6" w14:textId="05C038E2" w:rsidR="00740525" w:rsidRDefault="00740525" w:rsidP="007405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Diana </w:t>
      </w:r>
      <w:r>
        <w:rPr>
          <w:rFonts w:cs="Times New Roman"/>
          <w:bCs/>
          <w:kern w:val="0"/>
          <w:lang w:eastAsia="ja-JP"/>
        </w:rPr>
        <w:t>The Roman name of Artemis, the goddess of the hunt and the moon.</w:t>
      </w:r>
    </w:p>
    <w:p w14:paraId="3A52E7C8" w14:textId="77777777" w:rsidR="00CB4B97" w:rsidRDefault="00CB4B97" w:rsidP="00740525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D773AB2" w14:textId="520EE337" w:rsidR="00CB4B97" w:rsidRPr="00CB4B97" w:rsidRDefault="00CB4B97" w:rsidP="00CB4B9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CB4B97">
        <w:rPr>
          <w:b/>
          <w:lang w:eastAsia="ja-JP"/>
        </w:rPr>
        <w:t>Who</w:t>
      </w:r>
      <w:r>
        <w:rPr>
          <w:bCs/>
          <w:lang w:eastAsia="ja-JP"/>
        </w:rPr>
        <w:t xml:space="preserve"> is Diana?</w:t>
      </w:r>
    </w:p>
    <w:p w14:paraId="202FA959" w14:textId="324E516F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196D16A" w14:textId="11EC8AEE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A9A8183" w14:textId="546754A5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B271C34" w14:textId="77777777" w:rsidR="00CB4B97" w:rsidRP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D459917" w14:textId="4B5482BD" w:rsidR="00CB4B97" w:rsidRPr="00CB4B97" w:rsidRDefault="00CB4B97" w:rsidP="00CB4B97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CB4B97">
        <w:rPr>
          <w:b/>
          <w:lang w:eastAsia="ja-JP"/>
        </w:rPr>
        <w:t>Who</w:t>
      </w:r>
      <w:r>
        <w:rPr>
          <w:bCs/>
          <w:lang w:eastAsia="ja-JP"/>
        </w:rPr>
        <w:t xml:space="preserve"> is Artemis?</w:t>
      </w:r>
    </w:p>
    <w:p w14:paraId="04287317" w14:textId="6D2B24B1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B2B90FD" w14:textId="416608F6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272910D" w14:textId="00333E5F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8EC8127" w14:textId="3423A050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5C9DCE7" w14:textId="3C2C5A77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C976B30" w14:textId="27F7CFC1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8E9E53E" w14:textId="700C7C53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A0A5F36" w14:textId="6AF35330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13CB3799" w14:textId="7620B66E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0038F99" w14:textId="03A8C152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C0D0701" w14:textId="1AD2B59D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08E1271" w14:textId="05663AB1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DE65046" w14:textId="47A25B35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A91C88F" w14:textId="05C7FAA8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B6FEE9F" w14:textId="77777777" w:rsidR="00CB4B97" w:rsidRDefault="00CB4B97" w:rsidP="00CB4B9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02227F3" w14:textId="77777777" w:rsidR="00CB4B97" w:rsidRDefault="00CB4B97" w:rsidP="00CB4B9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Diana</w:t>
      </w:r>
      <w:r>
        <w:rPr>
          <w:b/>
        </w:rPr>
        <w:t xml:space="preserve">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963551D" w14:textId="77777777" w:rsidR="00CB4B97" w:rsidRDefault="00CB4B97" w:rsidP="00CB4B9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Diana </w:t>
      </w:r>
      <w:r>
        <w:rPr>
          <w:rFonts w:cs="Times New Roman"/>
          <w:bCs/>
          <w:kern w:val="0"/>
          <w:lang w:eastAsia="ja-JP"/>
        </w:rPr>
        <w:t>The Roman name of Artemis, the goddess of the hunt and the moon.</w:t>
      </w:r>
    </w:p>
    <w:p w14:paraId="52C53072" w14:textId="77777777" w:rsidR="00CB4B97" w:rsidRDefault="00CB4B97" w:rsidP="00CB4B97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1E0695E" w14:textId="77777777" w:rsidR="00CB4B97" w:rsidRPr="00CB4B97" w:rsidRDefault="00CB4B97" w:rsidP="00CB4B9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CB4B97">
        <w:rPr>
          <w:b/>
          <w:lang w:eastAsia="ja-JP"/>
        </w:rPr>
        <w:t>Who</w:t>
      </w:r>
      <w:r>
        <w:rPr>
          <w:bCs/>
          <w:lang w:eastAsia="ja-JP"/>
        </w:rPr>
        <w:t xml:space="preserve"> is Diana?</w:t>
      </w:r>
    </w:p>
    <w:p w14:paraId="493720D3" w14:textId="77777777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2F32B39" w14:textId="77777777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5CE0B1E" w14:textId="77777777" w:rsid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C8D3678" w14:textId="77777777" w:rsidR="00CB4B97" w:rsidRP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06F78C2" w14:textId="77777777" w:rsidR="00CB4B97" w:rsidRPr="00CB4B97" w:rsidRDefault="00CB4B97" w:rsidP="00CB4B97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CB4B97">
        <w:rPr>
          <w:b/>
          <w:lang w:eastAsia="ja-JP"/>
        </w:rPr>
        <w:t>Who</w:t>
      </w:r>
      <w:r>
        <w:rPr>
          <w:bCs/>
          <w:lang w:eastAsia="ja-JP"/>
        </w:rPr>
        <w:t xml:space="preserve"> is Artemis?</w:t>
      </w:r>
    </w:p>
    <w:p w14:paraId="63E7B74D" w14:textId="77777777" w:rsidR="00CB4B97" w:rsidRPr="00CB4B97" w:rsidRDefault="00CB4B97" w:rsidP="00CB4B97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8834D72" w14:textId="77777777" w:rsidR="00740525" w:rsidRDefault="00740525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CB4B97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772EB6"/>
    <w:multiLevelType w:val="hybridMultilevel"/>
    <w:tmpl w:val="33ACD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7755EC"/>
    <w:multiLevelType w:val="hybridMultilevel"/>
    <w:tmpl w:val="33ACDF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660C35"/>
    <w:rsid w:val="00740525"/>
    <w:rsid w:val="00744EA5"/>
    <w:rsid w:val="00852BCF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CB4B97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</TotalTime>
  <Pages>1</Pages>
  <Words>153</Words>
  <Characters>876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2021-03-01T13:35:00Z</dcterms:modified>
</cp:coreProperties>
</file>