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247ECEA6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A1B95" w:rsidRPr="003A1B95">
        <w:rPr>
          <w:rFonts w:cs="Times New Roman"/>
          <w:b/>
          <w:i/>
          <w:iCs/>
          <w:kern w:val="0"/>
          <w:lang w:eastAsia="ja-JP"/>
        </w:rPr>
        <w:t>Betty Friedan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CE22524" w14:textId="3BAF1CE9" w:rsidR="003A1B95" w:rsidRDefault="003A1B95" w:rsidP="003A1B9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Betty Friedan </w:t>
      </w:r>
      <w:r>
        <w:rPr>
          <w:rFonts w:cs="Times New Roman"/>
          <w:bCs/>
          <w:kern w:val="0"/>
          <w:lang w:eastAsia="ja-JP"/>
        </w:rPr>
        <w:t xml:space="preserve">An author and political activist of the twentieth century, who has worked for the extension of women’s rights. In 1963, Friedan published </w:t>
      </w:r>
      <w:r>
        <w:rPr>
          <w:rFonts w:cs="Times New Roman"/>
          <w:bCs/>
          <w:i/>
          <w:iCs/>
          <w:kern w:val="0"/>
          <w:lang w:eastAsia="ja-JP"/>
        </w:rPr>
        <w:t>The Feminine Mystique</w:t>
      </w:r>
      <w:r>
        <w:rPr>
          <w:rFonts w:cs="Times New Roman"/>
          <w:bCs/>
          <w:kern w:val="0"/>
          <w:lang w:eastAsia="ja-JP"/>
        </w:rPr>
        <w:t>, a book that proved fundamental to the women’s movement of the 1960s and beyond. She was a founder of the National Organization for Women.</w:t>
      </w:r>
    </w:p>
    <w:p w14:paraId="47F4D7C2" w14:textId="77777777" w:rsidR="00DD118D" w:rsidRDefault="00DD118D" w:rsidP="003A1B9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C0AA34" w14:textId="76B0245D" w:rsidR="00DD118D" w:rsidRPr="00DD118D" w:rsidRDefault="00DD118D" w:rsidP="00DD118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DD118D">
        <w:rPr>
          <w:b/>
          <w:lang w:eastAsia="ja-JP"/>
        </w:rPr>
        <w:t>Who</w:t>
      </w:r>
      <w:r>
        <w:rPr>
          <w:bCs/>
          <w:lang w:eastAsia="ja-JP"/>
        </w:rPr>
        <w:t xml:space="preserve"> is Betty Friedan? </w:t>
      </w:r>
      <w:r w:rsidRPr="00DD118D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5E6FE890" w14:textId="5573F038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BD36AA9" w14:textId="58AFB8D3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85251EA" w14:textId="77777777" w:rsidR="00DD118D" w:rsidRP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FFF0D5A" w14:textId="6FB87933" w:rsidR="00DD118D" w:rsidRPr="00DD118D" w:rsidRDefault="00DD118D" w:rsidP="00DD118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DD118D">
        <w:rPr>
          <w:b/>
          <w:lang w:eastAsia="ja-JP"/>
        </w:rPr>
        <w:t>For what</w:t>
      </w:r>
      <w:r>
        <w:rPr>
          <w:bCs/>
          <w:lang w:eastAsia="ja-JP"/>
        </w:rPr>
        <w:t xml:space="preserve"> has </w:t>
      </w:r>
      <w:r>
        <w:rPr>
          <w:bCs/>
          <w:lang w:eastAsia="ja-JP"/>
        </w:rPr>
        <w:t>Betty Friedan</w:t>
      </w:r>
      <w:r>
        <w:rPr>
          <w:bCs/>
          <w:lang w:eastAsia="ja-JP"/>
        </w:rPr>
        <w:t xml:space="preserve"> worked?</w:t>
      </w:r>
    </w:p>
    <w:p w14:paraId="130E82A8" w14:textId="7ABE0ED6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84C3295" w14:textId="4E3D6E4C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5BD303A" w14:textId="77777777" w:rsidR="00DD118D" w:rsidRP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2F5833D" w14:textId="68890885" w:rsidR="00DD118D" w:rsidRPr="00DD118D" w:rsidRDefault="00DD118D" w:rsidP="00DD118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DD118D">
        <w:rPr>
          <w:b/>
          <w:lang w:eastAsia="ja-JP"/>
        </w:rPr>
        <w:t>What</w:t>
      </w:r>
      <w:r>
        <w:rPr>
          <w:bCs/>
          <w:lang w:eastAsia="ja-JP"/>
        </w:rPr>
        <w:t xml:space="preserve"> did </w:t>
      </w:r>
      <w:r>
        <w:rPr>
          <w:bCs/>
          <w:lang w:eastAsia="ja-JP"/>
        </w:rPr>
        <w:t>Betty Friedan</w:t>
      </w:r>
      <w:r>
        <w:rPr>
          <w:bCs/>
          <w:lang w:eastAsia="ja-JP"/>
        </w:rPr>
        <w:t xml:space="preserve"> publish in 1963? </w:t>
      </w:r>
      <w:r w:rsidRPr="00DD118D">
        <w:rPr>
          <w:b/>
          <w:lang w:eastAsia="ja-JP"/>
        </w:rPr>
        <w:t>What</w:t>
      </w:r>
      <w:r>
        <w:rPr>
          <w:bCs/>
          <w:lang w:eastAsia="ja-JP"/>
        </w:rPr>
        <w:t xml:space="preserve"> did this prove to be?</w:t>
      </w:r>
    </w:p>
    <w:p w14:paraId="6C18CEF3" w14:textId="4F161301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CE3DAFE" w14:textId="6C54FCA4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36D0C87" w14:textId="59864EB7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0869AC0" w14:textId="16EB6A2E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055238D" w14:textId="3D41C4F2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F2D40E6" w14:textId="261F67E3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DE12903" w14:textId="61EF1EBF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D7B6A3E" w14:textId="72A792BA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59B758A" w14:textId="77777777" w:rsidR="00DD118D" w:rsidRDefault="00DD118D" w:rsidP="00DD118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7F90E4B" w14:textId="77777777" w:rsidR="00DD118D" w:rsidRDefault="00DD118D" w:rsidP="00DD11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A1B95">
        <w:rPr>
          <w:rFonts w:cs="Times New Roman"/>
          <w:b/>
          <w:i/>
          <w:iCs/>
          <w:kern w:val="0"/>
          <w:lang w:eastAsia="ja-JP"/>
        </w:rPr>
        <w:t>Betty Friedan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8A620F3" w14:textId="77777777" w:rsidR="00DD118D" w:rsidRDefault="00DD118D" w:rsidP="00DD11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Betty Friedan </w:t>
      </w:r>
      <w:r>
        <w:rPr>
          <w:rFonts w:cs="Times New Roman"/>
          <w:bCs/>
          <w:kern w:val="0"/>
          <w:lang w:eastAsia="ja-JP"/>
        </w:rPr>
        <w:t xml:space="preserve">An author and political activist of the twentieth century, who has worked for the extension of women’s rights. In 1963, Friedan published </w:t>
      </w:r>
      <w:r>
        <w:rPr>
          <w:rFonts w:cs="Times New Roman"/>
          <w:bCs/>
          <w:i/>
          <w:iCs/>
          <w:kern w:val="0"/>
          <w:lang w:eastAsia="ja-JP"/>
        </w:rPr>
        <w:t>The Feminine Mystique</w:t>
      </w:r>
      <w:r>
        <w:rPr>
          <w:rFonts w:cs="Times New Roman"/>
          <w:bCs/>
          <w:kern w:val="0"/>
          <w:lang w:eastAsia="ja-JP"/>
        </w:rPr>
        <w:t>, a book that proved fundamental to the women’s movement of the 1960s and beyond. She was a founder of the National Organization for Women.</w:t>
      </w:r>
    </w:p>
    <w:p w14:paraId="384ACB9E" w14:textId="77777777" w:rsidR="00DD118D" w:rsidRDefault="00DD118D" w:rsidP="00DD11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8722EDD" w14:textId="77777777" w:rsidR="00DD118D" w:rsidRPr="00DD118D" w:rsidRDefault="00DD118D" w:rsidP="00DD11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DD118D">
        <w:rPr>
          <w:b/>
          <w:lang w:eastAsia="ja-JP"/>
        </w:rPr>
        <w:t>Who</w:t>
      </w:r>
      <w:r>
        <w:rPr>
          <w:bCs/>
          <w:lang w:eastAsia="ja-JP"/>
        </w:rPr>
        <w:t xml:space="preserve"> is Betty Friedan? </w:t>
      </w:r>
      <w:r w:rsidRPr="00DD118D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3F7C8C2F" w14:textId="77777777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81AADE2" w14:textId="77777777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28D8388" w14:textId="77777777" w:rsidR="00DD118D" w:rsidRP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9FBB660" w14:textId="77777777" w:rsidR="00DD118D" w:rsidRPr="00DD118D" w:rsidRDefault="00DD118D" w:rsidP="00DD11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DD118D">
        <w:rPr>
          <w:b/>
          <w:lang w:eastAsia="ja-JP"/>
        </w:rPr>
        <w:t>For what</w:t>
      </w:r>
      <w:r>
        <w:rPr>
          <w:bCs/>
          <w:lang w:eastAsia="ja-JP"/>
        </w:rPr>
        <w:t xml:space="preserve"> has Betty Friedan worked?</w:t>
      </w:r>
    </w:p>
    <w:p w14:paraId="38903CAB" w14:textId="77777777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0744404" w14:textId="77777777" w:rsid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7620367" w14:textId="77777777" w:rsidR="00DD118D" w:rsidRP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62957DD" w14:textId="77777777" w:rsidR="00DD118D" w:rsidRPr="00DD118D" w:rsidRDefault="00DD118D" w:rsidP="00DD11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DD118D">
        <w:rPr>
          <w:b/>
          <w:lang w:eastAsia="ja-JP"/>
        </w:rPr>
        <w:t>What</w:t>
      </w:r>
      <w:r>
        <w:rPr>
          <w:bCs/>
          <w:lang w:eastAsia="ja-JP"/>
        </w:rPr>
        <w:t xml:space="preserve"> did Betty Friedan publish in 1963? </w:t>
      </w:r>
      <w:r w:rsidRPr="00DD118D">
        <w:rPr>
          <w:b/>
          <w:lang w:eastAsia="ja-JP"/>
        </w:rPr>
        <w:t>What</w:t>
      </w:r>
      <w:r>
        <w:rPr>
          <w:bCs/>
          <w:lang w:eastAsia="ja-JP"/>
        </w:rPr>
        <w:t xml:space="preserve"> did this prove to be?</w:t>
      </w:r>
    </w:p>
    <w:p w14:paraId="21B4F158" w14:textId="77777777" w:rsidR="00DD118D" w:rsidRPr="00DD118D" w:rsidRDefault="00DD118D" w:rsidP="00DD118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9592B61" w14:textId="77777777" w:rsidR="003A1B95" w:rsidRDefault="003A1B95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DD118D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A25367"/>
    <w:multiLevelType w:val="hybridMultilevel"/>
    <w:tmpl w:val="011CD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1B74D0"/>
    <w:multiLevelType w:val="hybridMultilevel"/>
    <w:tmpl w:val="011CD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3A1B95"/>
    <w:rsid w:val="00410E3E"/>
    <w:rsid w:val="00660C35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18D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4</TotalTime>
  <Pages>1</Pages>
  <Words>261</Words>
  <Characters>1494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2021-03-01T13:15:00Z</dcterms:modified>
</cp:coreProperties>
</file>