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C2B839A" w:rsidR="003F69EF" w:rsidRDefault="00417132" w:rsidP="00F24EDE">
      <w:r>
        <w:rPr>
          <w:b/>
          <w:i/>
        </w:rPr>
        <w:t xml:space="preserve">Common </w:t>
      </w:r>
      <w:r w:rsidR="00D61827">
        <w:rPr>
          <w:b/>
          <w:i/>
        </w:rPr>
        <w:t>Errors</w:t>
      </w:r>
      <w:r>
        <w:rPr>
          <w:b/>
          <w:i/>
        </w:rPr>
        <w:t xml:space="preserve"> in English Usage</w:t>
      </w:r>
      <w:r w:rsidR="005A5A20">
        <w:rPr>
          <w:b/>
        </w:rPr>
        <w:t xml:space="preserve"> Worksheet:</w:t>
      </w:r>
      <w:r w:rsidR="00F24EDE">
        <w:rPr>
          <w:b/>
        </w:rPr>
        <w:t xml:space="preserve"> </w:t>
      </w:r>
      <w:r w:rsidR="0071646F">
        <w:rPr>
          <w:b/>
          <w:i/>
        </w:rPr>
        <w:t xml:space="preserve">If </w:t>
      </w:r>
      <w:r w:rsidR="0071646F">
        <w:rPr>
          <w:b/>
          <w:iCs/>
        </w:rPr>
        <w:t xml:space="preserve">and </w:t>
      </w:r>
      <w:r w:rsidR="0071646F">
        <w:rPr>
          <w:b/>
          <w:i/>
        </w:rPr>
        <w:t>Whether</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7F9C619"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71646F">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71646F">
        <w:rPr>
          <w:i/>
          <w:iCs/>
        </w:rPr>
        <w:t xml:space="preserve">if </w:t>
      </w:r>
      <w:r w:rsidR="0071646F">
        <w:t xml:space="preserve">and </w:t>
      </w:r>
      <w:r w:rsidR="0071646F">
        <w:rPr>
          <w:i/>
          <w:iCs/>
        </w:rPr>
        <w:t>whether</w:t>
      </w:r>
      <w:r w:rsidR="0071646F">
        <w:t>.</w:t>
      </w:r>
    </w:p>
    <w:p w14:paraId="6431722A" w14:textId="57F5A13A" w:rsidR="0071646F" w:rsidRDefault="0071646F" w:rsidP="005C2E7F"/>
    <w:p w14:paraId="2F7E760B" w14:textId="77777777" w:rsidR="0071646F" w:rsidRPr="00EC5FFF" w:rsidRDefault="0071646F" w:rsidP="0071646F">
      <w:r>
        <w:rPr>
          <w:b/>
        </w:rPr>
        <w:t xml:space="preserve">if/whether: </w:t>
      </w:r>
      <w:r>
        <w:t>“If” is used frequently in casual speech and writing where some others would prefer “whether”: “I wonder if you would be willing to dress up as a giant turtle for the parade?” Revise to “I wonder whether….” “If” can’t really be called an error, but when you are discussing two alternative possibilities, “whether” sounds more polished. (The two possibilities in this example are: 1) you would be willing or 2) you wouldn’t. In sentences using “whether,” “or not” is often understood.) Don’t substitute the very different word “whither,” which means “where.”</w:t>
      </w:r>
    </w:p>
    <w:p w14:paraId="236D4DC1" w14:textId="77777777" w:rsidR="00317C9F" w:rsidRPr="0071646F" w:rsidRDefault="00317C9F" w:rsidP="0071646F">
      <w:pPr>
        <w:rPr>
          <w:bCs/>
          <w:iCs/>
        </w:rPr>
      </w:pPr>
    </w:p>
    <w:p w14:paraId="334C996A" w14:textId="06C469E3"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81ECD0E" w14:textId="10AD76A5" w:rsidR="00172E41" w:rsidRDefault="00172E41" w:rsidP="00317C9F"/>
    <w:p w14:paraId="69AD4246" w14:textId="384468CD" w:rsidR="00172E41" w:rsidRDefault="00172E41" w:rsidP="00317C9F">
      <w:r>
        <w:rPr>
          <w:b/>
          <w:bCs/>
        </w:rPr>
        <w:t xml:space="preserve">Using </w:t>
      </w:r>
      <w:r>
        <w:t xml:space="preserve">the usage rule for </w:t>
      </w:r>
      <w:r w:rsidRPr="00D61827">
        <w:rPr>
          <w:i/>
          <w:iCs/>
        </w:rPr>
        <w:t>if</w:t>
      </w:r>
      <w:r>
        <w:t xml:space="preserve"> and </w:t>
      </w:r>
      <w:r w:rsidRPr="00D61827">
        <w:rPr>
          <w:i/>
          <w:iCs/>
        </w:rPr>
        <w:t>whether</w:t>
      </w:r>
      <w:r>
        <w:t>, let’s work together to discuss and, where appropriate rewrite the following sentences.</w:t>
      </w:r>
    </w:p>
    <w:p w14:paraId="337545EF" w14:textId="3508A3E9" w:rsidR="00172E41" w:rsidRDefault="00172E41" w:rsidP="00317C9F"/>
    <w:p w14:paraId="2785036E" w14:textId="5A9A1C19" w:rsidR="00172E41" w:rsidRPr="00172E41" w:rsidRDefault="00172E41" w:rsidP="00172E41">
      <w:pPr>
        <w:pStyle w:val="ListParagraph"/>
        <w:numPr>
          <w:ilvl w:val="0"/>
          <w:numId w:val="1"/>
        </w:numPr>
        <w:rPr>
          <w:b/>
          <w:bCs/>
        </w:rPr>
      </w:pPr>
      <w:r>
        <w:t>*** wonders if it will rain today.</w:t>
      </w:r>
    </w:p>
    <w:p w14:paraId="6534C6B8" w14:textId="7733DD40" w:rsidR="00172E41" w:rsidRPr="00172E41" w:rsidRDefault="00172E41" w:rsidP="00172E41">
      <w:pPr>
        <w:pStyle w:val="ListParagraph"/>
        <w:numPr>
          <w:ilvl w:val="0"/>
          <w:numId w:val="1"/>
        </w:numPr>
        <w:rPr>
          <w:b/>
          <w:bCs/>
        </w:rPr>
      </w:pPr>
      <w:r>
        <w:t>*** can’t decide if *** has the time to take a shower before *** leaves for work.</w:t>
      </w:r>
    </w:p>
    <w:p w14:paraId="1BBBE074" w14:textId="5B747422" w:rsidR="00172E41" w:rsidRPr="00172E41" w:rsidRDefault="00172E41" w:rsidP="00172E41">
      <w:pPr>
        <w:pStyle w:val="ListParagraph"/>
        <w:numPr>
          <w:ilvl w:val="0"/>
          <w:numId w:val="1"/>
        </w:numPr>
        <w:rPr>
          <w:b/>
          <w:bCs/>
        </w:rPr>
      </w:pPr>
      <w:r>
        <w:t>If it rains, *** won’t ride *** bike to school today.</w:t>
      </w:r>
    </w:p>
    <w:p w14:paraId="1D982B66" w14:textId="4054E8F6" w:rsidR="00172E41" w:rsidRPr="00172E41" w:rsidRDefault="00172E41" w:rsidP="00172E41">
      <w:pPr>
        <w:pStyle w:val="ListParagraph"/>
        <w:numPr>
          <w:ilvl w:val="0"/>
          <w:numId w:val="1"/>
        </w:numPr>
        <w:rPr>
          <w:b/>
          <w:bCs/>
        </w:rPr>
      </w:pPr>
      <w:r>
        <w:t>*** knows that if *** eats a lot of chocolate, *** face will break out, which is pretty common for young people.</w:t>
      </w:r>
    </w:p>
    <w:p w14:paraId="147A0B7F" w14:textId="620D9635" w:rsidR="00172E41" w:rsidRPr="00172E41" w:rsidRDefault="00172E41" w:rsidP="00172E41">
      <w:pPr>
        <w:pStyle w:val="ListParagraph"/>
        <w:numPr>
          <w:ilvl w:val="0"/>
          <w:numId w:val="1"/>
        </w:numPr>
        <w:rPr>
          <w:b/>
          <w:bCs/>
        </w:rPr>
      </w:pPr>
      <w:r>
        <w:t>*** asked *** if ** would dress up like SpongeBob for their school’s parade.</w:t>
      </w:r>
    </w:p>
    <w:p w14:paraId="3E4868CA" w14:textId="51A290E6" w:rsidR="00172E41" w:rsidRPr="00172E41" w:rsidRDefault="00172E41" w:rsidP="00172E41">
      <w:pPr>
        <w:pStyle w:val="ListParagraph"/>
        <w:numPr>
          <w:ilvl w:val="0"/>
          <w:numId w:val="1"/>
        </w:numPr>
        <w:rPr>
          <w:b/>
          <w:bCs/>
        </w:rPr>
      </w:pPr>
      <w:r>
        <w:t xml:space="preserve">*** understands that whether or not *** goes to the grocery store, eating dinner out is probably the </w:t>
      </w:r>
      <w:proofErr w:type="spellStart"/>
      <w:r>
        <w:t>bet</w:t>
      </w:r>
      <w:proofErr w:type="spellEnd"/>
      <w:r>
        <w:t xml:space="preserve"> option of this evening.</w:t>
      </w:r>
    </w:p>
    <w:p w14:paraId="649DA417" w14:textId="2C7DBA45" w:rsidR="00172E41" w:rsidRPr="00172E41" w:rsidRDefault="00172E41" w:rsidP="00172E41">
      <w:pPr>
        <w:pStyle w:val="ListParagraph"/>
        <w:numPr>
          <w:ilvl w:val="0"/>
          <w:numId w:val="1"/>
        </w:numPr>
        <w:rPr>
          <w:b/>
          <w:bCs/>
        </w:rPr>
      </w:pPr>
      <w:r>
        <w:t>*** wonders if *** will bring lunch to school, or if *** will go out.</w:t>
      </w:r>
    </w:p>
    <w:p w14:paraId="6E5FB6FD" w14:textId="5D928F66" w:rsidR="00172E41" w:rsidRPr="00172E41" w:rsidRDefault="00172E41" w:rsidP="00172E41">
      <w:pPr>
        <w:pStyle w:val="ListParagraph"/>
        <w:numPr>
          <w:ilvl w:val="0"/>
          <w:numId w:val="1"/>
        </w:numPr>
        <w:rPr>
          <w:b/>
          <w:bCs/>
        </w:rPr>
      </w:pPr>
      <w:r>
        <w:t>*** cannot decide if *** wants to go to a movie or stay home and watch television.</w:t>
      </w:r>
    </w:p>
    <w:p w14:paraId="5A94148B" w14:textId="48BE2A20" w:rsidR="00172E41" w:rsidRPr="00172E41" w:rsidRDefault="00172E41" w:rsidP="00172E41">
      <w:pPr>
        <w:pStyle w:val="ListParagraph"/>
        <w:numPr>
          <w:ilvl w:val="0"/>
          <w:numId w:val="1"/>
        </w:numPr>
        <w:rPr>
          <w:b/>
          <w:bCs/>
        </w:rPr>
      </w:pPr>
      <w:r>
        <w:t>If *** buys a Ford or a Chevrolet, *** will buy a new car.</w:t>
      </w:r>
    </w:p>
    <w:p w14:paraId="4262DB07" w14:textId="4A56B7A7" w:rsidR="00172E41" w:rsidRPr="00172E41" w:rsidRDefault="00172E41" w:rsidP="00172E41">
      <w:pPr>
        <w:pStyle w:val="ListParagraph"/>
        <w:numPr>
          <w:ilvl w:val="0"/>
          <w:numId w:val="1"/>
        </w:numPr>
        <w:rPr>
          <w:b/>
          <w:bCs/>
        </w:rPr>
      </w:pPr>
      <w:r>
        <w:t>*** knows that if it rains or snows, the drive home today will be a challenge.</w:t>
      </w:r>
    </w:p>
    <w:p w14:paraId="7BD06206" w14:textId="77777777" w:rsidR="00172E41" w:rsidRPr="00172E41" w:rsidRDefault="00172E41" w:rsidP="00172E41">
      <w:pPr>
        <w:pStyle w:val="ListParagraph"/>
        <w:rPr>
          <w:b/>
          <w:bCs/>
        </w:rPr>
      </w:pP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7022A"/>
    <w:multiLevelType w:val="hybridMultilevel"/>
    <w:tmpl w:val="B6B6D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72E41"/>
    <w:rsid w:val="002A144B"/>
    <w:rsid w:val="00317C9F"/>
    <w:rsid w:val="003F69EF"/>
    <w:rsid w:val="00410E3E"/>
    <w:rsid w:val="00417132"/>
    <w:rsid w:val="0043076C"/>
    <w:rsid w:val="00480A51"/>
    <w:rsid w:val="005A5A20"/>
    <w:rsid w:val="005B17D1"/>
    <w:rsid w:val="005C2E7F"/>
    <w:rsid w:val="006B45BA"/>
    <w:rsid w:val="006D1D72"/>
    <w:rsid w:val="0071646F"/>
    <w:rsid w:val="00A40944"/>
    <w:rsid w:val="00D61827"/>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2E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14</TotalTime>
  <Pages>1</Pages>
  <Words>340</Words>
  <Characters>1942</Characters>
  <Application>Microsoft Office Word</Application>
  <DocSecurity>0</DocSecurity>
  <Lines>16</Lines>
  <Paragraphs>4</Paragraphs>
  <ScaleCrop>false</ScaleCrop>
  <Company>Mark's Text Terminal</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2020-12-14T15:39:00Z</dcterms:modified>
</cp:coreProperties>
</file>