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80B2B8" w14:textId="351709A3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8C3817">
        <w:rPr>
          <w:b/>
          <w:i/>
        </w:rPr>
        <w:t>Pulchritude</w:t>
      </w:r>
      <w:r w:rsidR="00F24EDE">
        <w:rPr>
          <w:b/>
        </w:rPr>
        <w:t xml:space="preserve"> (</w:t>
      </w:r>
      <w:r w:rsidR="008C3817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FD98616" w14:textId="66F9E510" w:rsidR="008C3817" w:rsidRDefault="008C3817" w:rsidP="00F24EDE"/>
    <w:p w14:paraId="1BD5864F" w14:textId="1CEB6816" w:rsidR="008C3817" w:rsidRPr="008C3817" w:rsidRDefault="008C3817" w:rsidP="008C3817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In the portrait of Queen Elizabeth I, the painter emphasized the monarch’s </w:t>
      </w:r>
      <w:r w:rsidRPr="008C3817">
        <w:rPr>
          <w:i/>
          <w:iCs/>
        </w:rPr>
        <w:t>pulchritude</w:t>
      </w:r>
      <w:r>
        <w:t>.</w:t>
      </w:r>
    </w:p>
    <w:p w14:paraId="0E04D662" w14:textId="1A4083A9" w:rsidR="008C3817" w:rsidRPr="008C3817" w:rsidRDefault="008C3817" w:rsidP="008C3817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Most people, *** argued, agree on Beyonce’s </w:t>
      </w:r>
      <w:r w:rsidRPr="008C3817">
        <w:rPr>
          <w:i/>
          <w:iCs/>
        </w:rPr>
        <w:t>pulchritude</w:t>
      </w:r>
      <w:r>
        <w:rPr>
          <w:i/>
          <w:iCs/>
        </w:rPr>
        <w:t>.</w:t>
      </w:r>
    </w:p>
    <w:p w14:paraId="3807B6F9" w14:textId="33AFC069" w:rsidR="008C3817" w:rsidRPr="008C3817" w:rsidRDefault="008C3817" w:rsidP="008C3817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r w:rsidRPr="008C3817">
        <w:rPr>
          <w:i/>
          <w:iCs/>
        </w:rPr>
        <w:t>pulchritude</w:t>
      </w:r>
      <w:r>
        <w:rPr>
          <w:i/>
          <w:iCs/>
        </w:rPr>
        <w:t xml:space="preserve"> </w:t>
      </w:r>
      <w:r>
        <w:t>of the lilies in Monet’s paintings moved ***.</w:t>
      </w:r>
    </w:p>
    <w:p w14:paraId="787546C5" w14:textId="64B5C1B2" w:rsidR="008C3817" w:rsidRPr="008C3817" w:rsidRDefault="008C3817" w:rsidP="008C3817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tried to convince *** of the </w:t>
      </w:r>
      <w:r w:rsidRPr="008C3817">
        <w:rPr>
          <w:i/>
          <w:iCs/>
        </w:rPr>
        <w:t>pulchritude</w:t>
      </w:r>
      <w:r>
        <w:rPr>
          <w:i/>
          <w:iCs/>
        </w:rPr>
        <w:t xml:space="preserve"> </w:t>
      </w:r>
      <w:r>
        <w:t xml:space="preserve">of wolves, </w:t>
      </w:r>
      <w:proofErr w:type="gramStart"/>
      <w:r>
        <w:t>in spite of the fact that</w:t>
      </w:r>
      <w:proofErr w:type="gramEnd"/>
      <w:r>
        <w:t xml:space="preserve"> they are dangerous predators.</w:t>
      </w:r>
    </w:p>
    <w:p w14:paraId="2BD4B8C9" w14:textId="3E037FBE" w:rsidR="008C3817" w:rsidRPr="008C3817" w:rsidRDefault="008C3817" w:rsidP="008C3817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spends a lot of time out in nature because *** admires its </w:t>
      </w:r>
      <w:r w:rsidRPr="008C3817">
        <w:rPr>
          <w:i/>
          <w:iCs/>
        </w:rPr>
        <w:t>pulchritude</w:t>
      </w:r>
      <w:r>
        <w:rPr>
          <w:i/>
          <w:iCs/>
        </w:rPr>
        <w:t>.</w:t>
      </w:r>
    </w:p>
    <w:p w14:paraId="0C55291E" w14:textId="77777777" w:rsidR="00F24EDE" w:rsidRDefault="00F24EDE" w:rsidP="00F24EDE"/>
    <w:p w14:paraId="3A17296F" w14:textId="063EDFA9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8C3817"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 w:rsidR="008C3817">
        <w:rPr>
          <w:b/>
          <w:i/>
          <w:u w:val="single"/>
        </w:rPr>
        <w:t>pulchritude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A35C61"/>
    <w:multiLevelType w:val="hybridMultilevel"/>
    <w:tmpl w:val="FD8ECC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410E3E"/>
    <w:rsid w:val="005A5A20"/>
    <w:rsid w:val="006B45BA"/>
    <w:rsid w:val="00710A29"/>
    <w:rsid w:val="008C3817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38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4</TotalTime>
  <Pages>1</Pages>
  <Words>130</Words>
  <Characters>745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2016-05-09T12:35:00Z</dcterms:created>
  <dcterms:modified xsi:type="dcterms:W3CDTF">2021-08-02T15:37:00Z</dcterms:modified>
</cp:coreProperties>
</file>