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02E7BA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4880B2B8" w14:textId="29247428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5A1A8A">
        <w:rPr>
          <w:b/>
          <w:i/>
        </w:rPr>
        <w:t>Bromide</w:t>
      </w:r>
      <w:r w:rsidR="00F24EDE">
        <w:rPr>
          <w:b/>
        </w:rPr>
        <w:t xml:space="preserve"> (</w:t>
      </w:r>
      <w:r w:rsidR="005A1A8A">
        <w:rPr>
          <w:b/>
        </w:rPr>
        <w:t>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7688EBA9" w14:textId="7DC59705" w:rsidR="005A1A8A" w:rsidRDefault="005A1A8A" w:rsidP="00F24EDE"/>
    <w:p w14:paraId="203F98EC" w14:textId="66EF5641" w:rsidR="005A1A8A" w:rsidRPr="003C26E4" w:rsidRDefault="003C26E4" w:rsidP="005A1A8A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politician’s speech consisted mostly of </w:t>
      </w:r>
      <w:r w:rsidRPr="003C26E4">
        <w:rPr>
          <w:i/>
          <w:iCs/>
        </w:rPr>
        <w:t>bromides</w:t>
      </w:r>
      <w:r>
        <w:t>, which bored ***.</w:t>
      </w:r>
    </w:p>
    <w:p w14:paraId="06CCE138" w14:textId="425BE691" w:rsidR="003C26E4" w:rsidRPr="003C26E4" w:rsidRDefault="003C26E4" w:rsidP="005A1A8A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looked for a birthday card for *** that didn’t contain the kind of </w:t>
      </w:r>
      <w:r w:rsidRPr="003C26E4">
        <w:rPr>
          <w:i/>
          <w:iCs/>
        </w:rPr>
        <w:t>bromide</w:t>
      </w:r>
      <w:r>
        <w:rPr>
          <w:i/>
          <w:iCs/>
        </w:rPr>
        <w:t xml:space="preserve"> </w:t>
      </w:r>
      <w:r>
        <w:t>such cards usually feature.</w:t>
      </w:r>
    </w:p>
    <w:p w14:paraId="5AA91866" w14:textId="0013852A" w:rsidR="003C26E4" w:rsidRPr="003C26E4" w:rsidRDefault="003C26E4" w:rsidP="005A1A8A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When *** tried to comfort *** after the breakup of *** relationship with the </w:t>
      </w:r>
      <w:r w:rsidRPr="003C26E4">
        <w:rPr>
          <w:i/>
          <w:iCs/>
        </w:rPr>
        <w:t>bromide</w:t>
      </w:r>
      <w:r>
        <w:rPr>
          <w:i/>
          <w:iCs/>
        </w:rPr>
        <w:t xml:space="preserve"> </w:t>
      </w:r>
      <w:r>
        <w:t>“all things must pass, *** just felt worse.</w:t>
      </w:r>
    </w:p>
    <w:p w14:paraId="07E84087" w14:textId="55B96999" w:rsidR="003C26E4" w:rsidRPr="003C26E4" w:rsidRDefault="003C26E4" w:rsidP="005A1A8A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Advertising usually includes </w:t>
      </w:r>
      <w:r w:rsidRPr="003C26E4">
        <w:rPr>
          <w:i/>
          <w:iCs/>
        </w:rPr>
        <w:t>bromides</w:t>
      </w:r>
      <w:r>
        <w:rPr>
          <w:i/>
          <w:iCs/>
        </w:rPr>
        <w:t xml:space="preserve"> </w:t>
      </w:r>
      <w:r>
        <w:t>about how a product will improve the quality of a person’s life.</w:t>
      </w:r>
    </w:p>
    <w:p w14:paraId="4515018D" w14:textId="42281ECD" w:rsidR="003C26E4" w:rsidRPr="005A1A8A" w:rsidRDefault="003C26E4" w:rsidP="005A1A8A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finds sports commentators use a lot of </w:t>
      </w:r>
      <w:r w:rsidRPr="003C26E4">
        <w:rPr>
          <w:i/>
          <w:iCs/>
        </w:rPr>
        <w:t>bromides</w:t>
      </w:r>
      <w:r>
        <w:t>, which get old quickly.</w:t>
      </w:r>
    </w:p>
    <w:p w14:paraId="0C55291E" w14:textId="77777777" w:rsidR="00F24EDE" w:rsidRDefault="00F24EDE" w:rsidP="00F24EDE"/>
    <w:p w14:paraId="3A17296F" w14:textId="1852521A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5A1A8A">
        <w:rPr>
          <w:b/>
          <w:u w:val="single"/>
        </w:rPr>
        <w:t>noun</w:t>
      </w:r>
      <w:r w:rsidRPr="00523677">
        <w:rPr>
          <w:b/>
          <w:u w:val="single"/>
        </w:rPr>
        <w:t xml:space="preserve"> </w:t>
      </w:r>
      <w:r w:rsidR="005A1A8A">
        <w:rPr>
          <w:b/>
          <w:i/>
          <w:u w:val="single"/>
        </w:rPr>
        <w:t>bromide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ED57B6"/>
    <w:multiLevelType w:val="hybridMultilevel"/>
    <w:tmpl w:val="CF00DE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5A20"/>
    <w:rsid w:val="003C26E4"/>
    <w:rsid w:val="00410E3E"/>
    <w:rsid w:val="005A1A8A"/>
    <w:rsid w:val="005A5A20"/>
    <w:rsid w:val="006B45BA"/>
    <w:rsid w:val="00710A2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DB315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A1A8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Desktop/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TM*dnow wstm.dotx</Template>
  <TotalTime>6</TotalTime>
  <Pages>1</Pages>
  <Words>143</Words>
  <Characters>816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4</cp:revision>
  <dcterms:created xsi:type="dcterms:W3CDTF">2016-05-09T12:35:00Z</dcterms:created>
  <dcterms:modified xsi:type="dcterms:W3CDTF">2021-08-17T14:25:00Z</dcterms:modified>
</cp:coreProperties>
</file>