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6C51F9BA" w:rsidR="00D17C7E" w:rsidRDefault="00F61548">
      <w:r>
        <w:rPr>
          <w:b/>
        </w:rPr>
        <w:t>Word Root Worksheet:</w:t>
      </w:r>
      <w:r w:rsidR="009C4CCF">
        <w:rPr>
          <w:b/>
        </w:rPr>
        <w:t xml:space="preserve"> </w:t>
      </w:r>
      <w:r w:rsidR="009C4CCF" w:rsidRPr="009C4CCF">
        <w:rPr>
          <w:b/>
          <w:i/>
          <w:iCs/>
        </w:rPr>
        <w:t>Micro</w:t>
      </w:r>
      <w:r w:rsidR="009C4CCF">
        <w:rPr>
          <w:b/>
        </w:rPr>
        <w:t xml:space="preserve">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9C4CCF"/>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9C4CCF"/>
    <w:p w14:paraId="26C40B86" w14:textId="77777777" w:rsidR="00D17C7E" w:rsidRPr="001561C4" w:rsidRDefault="00F61548" w:rsidP="00D17C7E">
      <w:r w:rsidRPr="00A4727A">
        <w:rPr>
          <w:b/>
        </w:rPr>
        <w:t>Adapted from</w:t>
      </w:r>
      <w:r w:rsidR="00A4727A">
        <w:t>:</w:t>
      </w:r>
      <w:r>
        <w:t xml:space="preserve"> Crutchfield, Roger S. </w:t>
      </w:r>
      <w:r w:rsidRPr="009C4CCF">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49FADF0F" w14:textId="77777777" w:rsidR="00D17C7E" w:rsidRPr="001561C4" w:rsidRDefault="009C4CCF" w:rsidP="00D17C7E"/>
    <w:p w14:paraId="384C11F3" w14:textId="591BA3D0" w:rsidR="00D17C7E" w:rsidRPr="006E0D77" w:rsidRDefault="00F61548" w:rsidP="00D17C7E">
      <w:pPr>
        <w:numPr>
          <w:ilvl w:val="0"/>
          <w:numId w:val="1"/>
        </w:numPr>
      </w:pPr>
      <w:r w:rsidRPr="006E0D77">
        <w:t>Word Root:</w:t>
      </w:r>
      <w:r w:rsidR="00631E68">
        <w:t xml:space="preserve"> </w:t>
      </w:r>
      <w:r w:rsidR="00631E68">
        <w:rPr>
          <w:b/>
        </w:rPr>
        <w:t>micro-</w:t>
      </w:r>
      <w:r w:rsidRPr="006E0D77">
        <w:t xml:space="preserve"> </w:t>
      </w:r>
      <w:r w:rsidR="00E1553A">
        <w:rPr>
          <w:b/>
        </w:rPr>
        <w:t>(Greek)</w:t>
      </w:r>
    </w:p>
    <w:p w14:paraId="59596667" w14:textId="77777777" w:rsidR="00D17C7E" w:rsidRPr="006E0D77" w:rsidRDefault="009C4CCF" w:rsidP="00D17C7E">
      <w:pPr>
        <w:rPr>
          <w:b/>
        </w:rPr>
      </w:pPr>
    </w:p>
    <w:p w14:paraId="55BA5010" w14:textId="4921D1AE" w:rsidR="00D17C7E" w:rsidRPr="000E089B"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074907E8" w14:textId="77777777" w:rsidR="000E089B" w:rsidRDefault="000E089B" w:rsidP="000E089B">
      <w:pPr>
        <w:rPr>
          <w:b/>
        </w:rPr>
      </w:pPr>
    </w:p>
    <w:p w14:paraId="012BC59F" w14:textId="258E2B4D" w:rsidR="000E089B" w:rsidRPr="009C4CCF" w:rsidRDefault="000E089B" w:rsidP="000E089B">
      <w:pPr>
        <w:pStyle w:val="ListParagraph"/>
        <w:numPr>
          <w:ilvl w:val="1"/>
          <w:numId w:val="1"/>
        </w:numPr>
        <w:rPr>
          <w:bCs/>
        </w:rPr>
      </w:pPr>
      <w:r w:rsidRPr="009C4CCF">
        <w:rPr>
          <w:bCs/>
        </w:rPr>
        <w:t>Microbe (noun):</w:t>
      </w:r>
    </w:p>
    <w:p w14:paraId="5A1FE0B8" w14:textId="77777777" w:rsidR="000E089B" w:rsidRPr="009C4CCF" w:rsidRDefault="000E089B" w:rsidP="000E089B">
      <w:pPr>
        <w:rPr>
          <w:bCs/>
        </w:rPr>
      </w:pPr>
    </w:p>
    <w:p w14:paraId="6F6AC847" w14:textId="77777777" w:rsidR="000E089B" w:rsidRPr="009C4CCF" w:rsidRDefault="000E089B" w:rsidP="000E089B">
      <w:pPr>
        <w:rPr>
          <w:bCs/>
        </w:rPr>
      </w:pPr>
    </w:p>
    <w:p w14:paraId="6E924074" w14:textId="77777777" w:rsidR="000E089B" w:rsidRPr="009C4CCF" w:rsidRDefault="000E089B" w:rsidP="000E089B">
      <w:pPr>
        <w:rPr>
          <w:bCs/>
        </w:rPr>
      </w:pPr>
    </w:p>
    <w:p w14:paraId="7BBF9B4C" w14:textId="77777777" w:rsidR="000E089B" w:rsidRPr="009C4CCF" w:rsidRDefault="000E089B" w:rsidP="000E089B">
      <w:pPr>
        <w:rPr>
          <w:bCs/>
        </w:rPr>
      </w:pPr>
    </w:p>
    <w:p w14:paraId="051C30F0" w14:textId="1E8BFE06" w:rsidR="000E089B" w:rsidRPr="009C4CCF" w:rsidRDefault="000E089B" w:rsidP="000E089B">
      <w:pPr>
        <w:pStyle w:val="ListParagraph"/>
        <w:numPr>
          <w:ilvl w:val="1"/>
          <w:numId w:val="1"/>
        </w:numPr>
        <w:rPr>
          <w:bCs/>
        </w:rPr>
      </w:pPr>
      <w:r w:rsidRPr="009C4CCF">
        <w:rPr>
          <w:bCs/>
        </w:rPr>
        <w:t>Microclimate (noun):</w:t>
      </w:r>
    </w:p>
    <w:p w14:paraId="7B9CF169" w14:textId="77777777" w:rsidR="000E089B" w:rsidRPr="009C4CCF" w:rsidRDefault="000E089B" w:rsidP="000E089B">
      <w:pPr>
        <w:rPr>
          <w:bCs/>
        </w:rPr>
      </w:pPr>
    </w:p>
    <w:p w14:paraId="1B88EF69" w14:textId="77777777" w:rsidR="000E089B" w:rsidRPr="009C4CCF" w:rsidRDefault="000E089B" w:rsidP="000E089B">
      <w:pPr>
        <w:rPr>
          <w:bCs/>
        </w:rPr>
      </w:pPr>
    </w:p>
    <w:p w14:paraId="6F555846" w14:textId="77777777" w:rsidR="000E089B" w:rsidRPr="009C4CCF" w:rsidRDefault="000E089B" w:rsidP="000E089B">
      <w:pPr>
        <w:rPr>
          <w:bCs/>
        </w:rPr>
      </w:pPr>
    </w:p>
    <w:p w14:paraId="38285A0F" w14:textId="77777777" w:rsidR="000E089B" w:rsidRPr="009C4CCF" w:rsidRDefault="000E089B" w:rsidP="000E089B">
      <w:pPr>
        <w:rPr>
          <w:bCs/>
        </w:rPr>
      </w:pPr>
    </w:p>
    <w:p w14:paraId="53F5FA31" w14:textId="720CFE1B" w:rsidR="000E089B" w:rsidRPr="009C4CCF" w:rsidRDefault="000E089B" w:rsidP="000E089B">
      <w:pPr>
        <w:pStyle w:val="ListParagraph"/>
        <w:numPr>
          <w:ilvl w:val="1"/>
          <w:numId w:val="1"/>
        </w:numPr>
        <w:rPr>
          <w:bCs/>
        </w:rPr>
      </w:pPr>
      <w:r w:rsidRPr="009C4CCF">
        <w:rPr>
          <w:bCs/>
        </w:rPr>
        <w:t>Microcosm (noun):</w:t>
      </w:r>
    </w:p>
    <w:p w14:paraId="1DAECF9D" w14:textId="77777777" w:rsidR="000E089B" w:rsidRPr="009C4CCF" w:rsidRDefault="000E089B" w:rsidP="000E089B">
      <w:pPr>
        <w:rPr>
          <w:bCs/>
        </w:rPr>
      </w:pPr>
    </w:p>
    <w:p w14:paraId="512989EA" w14:textId="77777777" w:rsidR="000E089B" w:rsidRPr="009C4CCF" w:rsidRDefault="000E089B" w:rsidP="000E089B">
      <w:pPr>
        <w:rPr>
          <w:bCs/>
        </w:rPr>
      </w:pPr>
    </w:p>
    <w:p w14:paraId="419CBE62" w14:textId="77777777" w:rsidR="000E089B" w:rsidRPr="009C4CCF" w:rsidRDefault="000E089B" w:rsidP="000E089B">
      <w:pPr>
        <w:rPr>
          <w:bCs/>
        </w:rPr>
      </w:pPr>
    </w:p>
    <w:p w14:paraId="3540906A" w14:textId="77777777" w:rsidR="000E089B" w:rsidRPr="009C4CCF" w:rsidRDefault="000E089B" w:rsidP="000E089B">
      <w:pPr>
        <w:rPr>
          <w:bCs/>
        </w:rPr>
      </w:pPr>
    </w:p>
    <w:p w14:paraId="777D518F" w14:textId="01836373" w:rsidR="000E089B" w:rsidRPr="009C4CCF" w:rsidRDefault="000E089B" w:rsidP="000E089B">
      <w:pPr>
        <w:pStyle w:val="ListParagraph"/>
        <w:numPr>
          <w:ilvl w:val="1"/>
          <w:numId w:val="1"/>
        </w:numPr>
        <w:rPr>
          <w:bCs/>
        </w:rPr>
      </w:pPr>
      <w:r w:rsidRPr="009C4CCF">
        <w:rPr>
          <w:bCs/>
        </w:rPr>
        <w:t>Microfilm (noun):</w:t>
      </w:r>
    </w:p>
    <w:p w14:paraId="288AD0C0" w14:textId="77777777" w:rsidR="000E089B" w:rsidRPr="009C4CCF" w:rsidRDefault="000E089B" w:rsidP="000E089B">
      <w:pPr>
        <w:rPr>
          <w:bCs/>
        </w:rPr>
      </w:pPr>
    </w:p>
    <w:p w14:paraId="27113382" w14:textId="77777777" w:rsidR="000E089B" w:rsidRPr="009C4CCF" w:rsidRDefault="000E089B" w:rsidP="000E089B">
      <w:pPr>
        <w:rPr>
          <w:bCs/>
        </w:rPr>
      </w:pPr>
    </w:p>
    <w:p w14:paraId="59F1CCA1" w14:textId="77777777" w:rsidR="000E089B" w:rsidRPr="009C4CCF" w:rsidRDefault="000E089B" w:rsidP="000E089B">
      <w:pPr>
        <w:rPr>
          <w:bCs/>
        </w:rPr>
      </w:pPr>
    </w:p>
    <w:p w14:paraId="2C44247E" w14:textId="77777777" w:rsidR="000E089B" w:rsidRPr="009C4CCF" w:rsidRDefault="000E089B" w:rsidP="000E089B">
      <w:pPr>
        <w:rPr>
          <w:bCs/>
        </w:rPr>
      </w:pPr>
    </w:p>
    <w:p w14:paraId="234DFA2D" w14:textId="2B868191" w:rsidR="000E089B" w:rsidRPr="009C4CCF" w:rsidRDefault="000E089B" w:rsidP="000E089B">
      <w:pPr>
        <w:pStyle w:val="ListParagraph"/>
        <w:numPr>
          <w:ilvl w:val="1"/>
          <w:numId w:val="1"/>
        </w:numPr>
        <w:rPr>
          <w:bCs/>
        </w:rPr>
      </w:pPr>
      <w:r w:rsidRPr="009C4CCF">
        <w:rPr>
          <w:bCs/>
        </w:rPr>
        <w:t>Microphone (noun):</w:t>
      </w:r>
    </w:p>
    <w:p w14:paraId="62255604" w14:textId="77777777" w:rsidR="000E089B" w:rsidRPr="009C4CCF" w:rsidRDefault="000E089B" w:rsidP="000E089B">
      <w:pPr>
        <w:rPr>
          <w:bCs/>
        </w:rPr>
      </w:pPr>
    </w:p>
    <w:p w14:paraId="648AE573" w14:textId="77777777" w:rsidR="000E089B" w:rsidRPr="009C4CCF" w:rsidRDefault="000E089B" w:rsidP="000E089B">
      <w:pPr>
        <w:rPr>
          <w:bCs/>
        </w:rPr>
      </w:pPr>
    </w:p>
    <w:p w14:paraId="3F915275" w14:textId="77777777" w:rsidR="000E089B" w:rsidRPr="009C4CCF" w:rsidRDefault="000E089B" w:rsidP="000E089B">
      <w:pPr>
        <w:rPr>
          <w:bCs/>
        </w:rPr>
      </w:pPr>
    </w:p>
    <w:p w14:paraId="451518A3" w14:textId="77777777" w:rsidR="000E089B" w:rsidRPr="009C4CCF" w:rsidRDefault="000E089B" w:rsidP="000E089B">
      <w:pPr>
        <w:rPr>
          <w:bCs/>
        </w:rPr>
      </w:pPr>
    </w:p>
    <w:p w14:paraId="126E462A" w14:textId="434EFE65" w:rsidR="000E089B" w:rsidRPr="009C4CCF" w:rsidRDefault="005D3337" w:rsidP="000E089B">
      <w:pPr>
        <w:pStyle w:val="ListParagraph"/>
        <w:numPr>
          <w:ilvl w:val="1"/>
          <w:numId w:val="1"/>
        </w:numPr>
        <w:rPr>
          <w:bCs/>
        </w:rPr>
      </w:pPr>
      <w:r w:rsidRPr="009C4CCF">
        <w:rPr>
          <w:bCs/>
        </w:rPr>
        <w:t>Microsecond (noun):</w:t>
      </w:r>
    </w:p>
    <w:p w14:paraId="488232B8" w14:textId="77777777" w:rsidR="005D3337" w:rsidRPr="009C4CCF" w:rsidRDefault="005D3337" w:rsidP="005D3337">
      <w:pPr>
        <w:rPr>
          <w:bCs/>
        </w:rPr>
      </w:pPr>
    </w:p>
    <w:p w14:paraId="1527BDF1" w14:textId="77777777" w:rsidR="005D3337" w:rsidRPr="009C4CCF" w:rsidRDefault="005D3337" w:rsidP="005D3337">
      <w:pPr>
        <w:rPr>
          <w:bCs/>
        </w:rPr>
      </w:pPr>
    </w:p>
    <w:p w14:paraId="30AE8C16" w14:textId="77777777" w:rsidR="005D3337" w:rsidRPr="009C4CCF" w:rsidRDefault="005D3337" w:rsidP="005D3337">
      <w:pPr>
        <w:rPr>
          <w:bCs/>
        </w:rPr>
      </w:pPr>
    </w:p>
    <w:p w14:paraId="3340F10C" w14:textId="77777777" w:rsidR="005D3337" w:rsidRPr="009C4CCF" w:rsidRDefault="005D3337" w:rsidP="005D3337">
      <w:pPr>
        <w:rPr>
          <w:bCs/>
        </w:rPr>
      </w:pPr>
    </w:p>
    <w:p w14:paraId="56527437" w14:textId="3BA97F57" w:rsidR="005D3337" w:rsidRPr="009C4CCF" w:rsidRDefault="005D3337" w:rsidP="000E089B">
      <w:pPr>
        <w:pStyle w:val="ListParagraph"/>
        <w:numPr>
          <w:ilvl w:val="1"/>
          <w:numId w:val="1"/>
        </w:numPr>
        <w:rPr>
          <w:bCs/>
        </w:rPr>
      </w:pPr>
      <w:r w:rsidRPr="009C4CCF">
        <w:rPr>
          <w:bCs/>
        </w:rPr>
        <w:t>Microsurgery (noun):</w:t>
      </w:r>
    </w:p>
    <w:p w14:paraId="70870DEF" w14:textId="77777777" w:rsidR="005D3337" w:rsidRPr="009C4CCF" w:rsidRDefault="005D3337" w:rsidP="005D3337">
      <w:pPr>
        <w:rPr>
          <w:bCs/>
        </w:rPr>
      </w:pPr>
    </w:p>
    <w:p w14:paraId="0D65BB4B" w14:textId="77777777" w:rsidR="005D3337" w:rsidRPr="009C4CCF" w:rsidRDefault="005D3337" w:rsidP="005D3337">
      <w:pPr>
        <w:rPr>
          <w:bCs/>
        </w:rPr>
      </w:pPr>
    </w:p>
    <w:p w14:paraId="12CEDF0D" w14:textId="77777777" w:rsidR="005D3337" w:rsidRPr="009C4CCF" w:rsidRDefault="005D3337" w:rsidP="005D3337">
      <w:pPr>
        <w:rPr>
          <w:bCs/>
        </w:rPr>
      </w:pPr>
    </w:p>
    <w:p w14:paraId="1B87969B" w14:textId="7CFB111C" w:rsidR="005D3337" w:rsidRPr="000E089B" w:rsidRDefault="005D3337" w:rsidP="000E089B">
      <w:pPr>
        <w:pStyle w:val="ListParagraph"/>
        <w:numPr>
          <w:ilvl w:val="1"/>
          <w:numId w:val="1"/>
        </w:numPr>
        <w:rPr>
          <w:b/>
        </w:rPr>
      </w:pPr>
      <w:r w:rsidRPr="009C4CCF">
        <w:rPr>
          <w:bCs/>
        </w:rPr>
        <w:lastRenderedPageBreak/>
        <w:t>Microwave</w:t>
      </w:r>
      <w:r>
        <w:rPr>
          <w:b/>
        </w:rPr>
        <w:t xml:space="preserve"> </w:t>
      </w:r>
      <w:r>
        <w:t>(noun):</w:t>
      </w:r>
    </w:p>
    <w:p w14:paraId="679E5D10" w14:textId="77777777" w:rsidR="00D17C7E" w:rsidRPr="006E0D77" w:rsidRDefault="009C4CCF" w:rsidP="00D17C7E">
      <w:pPr>
        <w:rPr>
          <w:b/>
        </w:rPr>
      </w:pPr>
    </w:p>
    <w:p w14:paraId="41651431" w14:textId="77777777" w:rsidR="00D17C7E" w:rsidRPr="006E0D77" w:rsidRDefault="009C4CCF" w:rsidP="00D17C7E">
      <w:pPr>
        <w:rPr>
          <w:b/>
        </w:rPr>
      </w:pPr>
    </w:p>
    <w:p w14:paraId="5DC46C6C" w14:textId="77777777" w:rsidR="00D17C7E" w:rsidRPr="006E0D77" w:rsidRDefault="009C4CCF" w:rsidP="00D17C7E">
      <w:pPr>
        <w:ind w:left="360"/>
        <w:rPr>
          <w:b/>
        </w:rPr>
      </w:pPr>
    </w:p>
    <w:p w14:paraId="53805628" w14:textId="332DDAB3"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0E089B">
        <w:rPr>
          <w:b/>
        </w:rPr>
        <w:t>micro-</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9C4CCF" w:rsidP="00D17C7E"/>
    <w:p w14:paraId="341FAA85" w14:textId="77777777" w:rsidR="00D17C7E" w:rsidRPr="001561C4" w:rsidRDefault="009C4CCF" w:rsidP="00D17C7E"/>
    <w:p w14:paraId="3DDD8ECD" w14:textId="77777777" w:rsidR="00D17C7E" w:rsidRPr="001561C4" w:rsidRDefault="009C4CCF" w:rsidP="00D17C7E"/>
    <w:p w14:paraId="77BC2A2F" w14:textId="77777777" w:rsidR="00D17C7E" w:rsidRPr="001561C4" w:rsidRDefault="009C4CCF" w:rsidP="00D17C7E"/>
    <w:p w14:paraId="08AB3381" w14:textId="77777777" w:rsidR="00D17C7E" w:rsidRPr="001561C4" w:rsidRDefault="009C4CCF" w:rsidP="00D17C7E"/>
    <w:p w14:paraId="2AE39B08" w14:textId="77777777" w:rsidR="00D17C7E" w:rsidRPr="001561C4" w:rsidRDefault="009C4CCF" w:rsidP="00D17C7E"/>
    <w:p w14:paraId="78BF3A19" w14:textId="77777777" w:rsidR="00D17C7E" w:rsidRPr="001561C4" w:rsidRDefault="009C4CCF" w:rsidP="00D17C7E"/>
    <w:p w14:paraId="5B24DA20" w14:textId="77777777" w:rsidR="00D17C7E" w:rsidRPr="001561C4" w:rsidRDefault="009C4CCF" w:rsidP="00D17C7E"/>
    <w:p w14:paraId="2FD0E002" w14:textId="77777777" w:rsidR="00D17C7E" w:rsidRPr="001561C4" w:rsidRDefault="009C4CCF" w:rsidP="00D17C7E"/>
    <w:p w14:paraId="7B2E7328" w14:textId="77777777" w:rsidR="00D17C7E" w:rsidRPr="001561C4" w:rsidRDefault="009C4CCF" w:rsidP="00D17C7E"/>
    <w:p w14:paraId="4004BBD8" w14:textId="77777777" w:rsidR="00D17C7E" w:rsidRPr="001561C4" w:rsidRDefault="009C4CCF" w:rsidP="00D17C7E"/>
    <w:p w14:paraId="10A7201E" w14:textId="77777777" w:rsidR="00D17C7E" w:rsidRPr="001561C4" w:rsidRDefault="009C4CCF" w:rsidP="00D17C7E"/>
    <w:p w14:paraId="7687DFC9" w14:textId="77777777" w:rsidR="00D17C7E" w:rsidRPr="001561C4" w:rsidRDefault="009C4CCF" w:rsidP="00D17C7E"/>
    <w:p w14:paraId="55A10766" w14:textId="77777777" w:rsidR="00D17C7E" w:rsidRPr="001561C4" w:rsidRDefault="009C4CCF" w:rsidP="00D17C7E"/>
    <w:p w14:paraId="1DA5A4C1" w14:textId="77777777" w:rsidR="00D17C7E" w:rsidRPr="001561C4" w:rsidRDefault="009C4CCF" w:rsidP="00D17C7E"/>
    <w:p w14:paraId="76AE4BA3" w14:textId="77777777" w:rsidR="00D17C7E" w:rsidRPr="001561C4" w:rsidRDefault="009C4CCF" w:rsidP="00D17C7E"/>
    <w:p w14:paraId="1798B004" w14:textId="77777777" w:rsidR="00D17C7E" w:rsidRPr="001561C4" w:rsidRDefault="009C4CCF" w:rsidP="00D17C7E"/>
    <w:p w14:paraId="57A55069" w14:textId="77777777" w:rsidR="00D17C7E" w:rsidRPr="001561C4" w:rsidRDefault="009C4CCF" w:rsidP="00D17C7E"/>
    <w:p w14:paraId="7C0AA681" w14:textId="77777777" w:rsidR="00D17C7E" w:rsidRPr="001561C4" w:rsidRDefault="009C4CCF" w:rsidP="00D17C7E"/>
    <w:p w14:paraId="3FA2A550" w14:textId="77777777" w:rsidR="00D17C7E" w:rsidRPr="001561C4" w:rsidRDefault="009C4CCF" w:rsidP="00D17C7E"/>
    <w:p w14:paraId="5DACD10B" w14:textId="77777777" w:rsidR="00D17C7E" w:rsidRPr="001561C4" w:rsidRDefault="009C4CCF" w:rsidP="00D17C7E"/>
    <w:p w14:paraId="49DC6AD0" w14:textId="77777777" w:rsidR="00D17C7E" w:rsidRPr="001561C4" w:rsidRDefault="009C4CCF" w:rsidP="00D17C7E"/>
    <w:p w14:paraId="27FA82E8" w14:textId="77777777" w:rsidR="00D17C7E" w:rsidRPr="001561C4" w:rsidRDefault="009C4CCF" w:rsidP="00D17C7E"/>
    <w:p w14:paraId="507CD3D9" w14:textId="77777777" w:rsidR="00D17C7E" w:rsidRPr="001561C4" w:rsidRDefault="009C4CCF" w:rsidP="00D17C7E"/>
    <w:p w14:paraId="5FD8164E" w14:textId="77777777" w:rsidR="00D17C7E" w:rsidRPr="001561C4" w:rsidRDefault="009C4CCF" w:rsidP="00D17C7E"/>
    <w:p w14:paraId="7FDC8C71" w14:textId="77777777" w:rsidR="00D17C7E" w:rsidRPr="001561C4" w:rsidRDefault="009C4CCF" w:rsidP="00D17C7E"/>
    <w:p w14:paraId="4B04D0A6" w14:textId="77777777" w:rsidR="00D17C7E" w:rsidRDefault="009C4CCF"/>
    <w:p w14:paraId="12C5450D" w14:textId="77777777" w:rsidR="00D17C7E" w:rsidRDefault="009C4CCF"/>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E089B"/>
    <w:rsid w:val="000F6304"/>
    <w:rsid w:val="00254511"/>
    <w:rsid w:val="00491290"/>
    <w:rsid w:val="00567A1B"/>
    <w:rsid w:val="005D3337"/>
    <w:rsid w:val="00631E68"/>
    <w:rsid w:val="009012E5"/>
    <w:rsid w:val="00904FAB"/>
    <w:rsid w:val="00955468"/>
    <w:rsid w:val="009C4CCF"/>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221</Words>
  <Characters>1261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2022-01-05T13:56:00Z</dcterms:modified>
</cp:coreProperties>
</file>