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37C385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2D549CC2" w14:textId="53FEEACA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147603">
        <w:rPr>
          <w:b/>
          <w:i/>
        </w:rPr>
        <w:t xml:space="preserve">Devious </w:t>
      </w:r>
      <w:r w:rsidR="00F24EDE">
        <w:rPr>
          <w:b/>
        </w:rPr>
        <w:t>(</w:t>
      </w:r>
      <w:r w:rsidR="00147603">
        <w:rPr>
          <w:b/>
        </w:rPr>
        <w:t>adjective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75822291" w14:textId="1C75170E" w:rsidR="00147603" w:rsidRDefault="00147603" w:rsidP="00F24EDE"/>
    <w:p w14:paraId="530229A9" w14:textId="13630D54" w:rsidR="00147603" w:rsidRPr="00147603" w:rsidRDefault="00147603" w:rsidP="00147603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***’s </w:t>
      </w:r>
      <w:r w:rsidRPr="00147603">
        <w:rPr>
          <w:i/>
          <w:iCs/>
        </w:rPr>
        <w:t>devious</w:t>
      </w:r>
      <w:r>
        <w:t xml:space="preserve"> cat jumped up on the kitchen table and ate the cheese off of a slice of pizza while *** was out of the room.</w:t>
      </w:r>
    </w:p>
    <w:p w14:paraId="5A030430" w14:textId="6DBB9FC9" w:rsidR="00147603" w:rsidRPr="00147603" w:rsidRDefault="00147603" w:rsidP="00147603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wants to do espionage </w:t>
      </w:r>
      <w:proofErr w:type="gramStart"/>
      <w:r>
        <w:t>work, but</w:t>
      </w:r>
      <w:proofErr w:type="gramEnd"/>
      <w:r>
        <w:t xml:space="preserve"> worries that *** lacks the </w:t>
      </w:r>
      <w:r w:rsidRPr="00147603">
        <w:rPr>
          <w:i/>
          <w:iCs/>
        </w:rPr>
        <w:t>devious</w:t>
      </w:r>
      <w:r>
        <w:rPr>
          <w:i/>
          <w:iCs/>
        </w:rPr>
        <w:t xml:space="preserve"> </w:t>
      </w:r>
      <w:r>
        <w:t>personality for the job.</w:t>
      </w:r>
    </w:p>
    <w:p w14:paraId="551D2F78" w14:textId="5F86734A" w:rsidR="00147603" w:rsidRPr="00147603" w:rsidRDefault="00147603" w:rsidP="00147603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</w:t>
      </w:r>
      <w:r w:rsidRPr="00147603">
        <w:rPr>
          <w:i/>
          <w:iCs/>
        </w:rPr>
        <w:t>devious</w:t>
      </w:r>
      <w:r>
        <w:rPr>
          <w:i/>
          <w:iCs/>
        </w:rPr>
        <w:t xml:space="preserve"> </w:t>
      </w:r>
      <w:r>
        <w:t>politician said one thing in public and did another in private.</w:t>
      </w:r>
    </w:p>
    <w:p w14:paraId="4401C74F" w14:textId="343E6481" w:rsidR="00147603" w:rsidRPr="00147603" w:rsidRDefault="00147603" w:rsidP="00147603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writes mystery novels filled with </w:t>
      </w:r>
      <w:r w:rsidRPr="00147603">
        <w:rPr>
          <w:i/>
          <w:iCs/>
        </w:rPr>
        <w:t>devious</w:t>
      </w:r>
      <w:r>
        <w:rPr>
          <w:i/>
          <w:iCs/>
        </w:rPr>
        <w:t xml:space="preserve"> </w:t>
      </w:r>
      <w:r>
        <w:t>characters.</w:t>
      </w:r>
    </w:p>
    <w:p w14:paraId="58A267CD" w14:textId="2B72907F" w:rsidR="00147603" w:rsidRPr="00147603" w:rsidRDefault="00147603" w:rsidP="00147603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</w:t>
      </w:r>
      <w:r w:rsidRPr="00147603">
        <w:rPr>
          <w:i/>
          <w:iCs/>
        </w:rPr>
        <w:t>devious</w:t>
      </w:r>
      <w:r>
        <w:rPr>
          <w:i/>
          <w:iCs/>
        </w:rPr>
        <w:t xml:space="preserve"> </w:t>
      </w:r>
      <w:r>
        <w:t xml:space="preserve">art </w:t>
      </w:r>
      <w:r w:rsidR="00ED094F">
        <w:t>thief walked out of the gallery with a valuable Augusta Savage sculpture hidden under his coat.</w:t>
      </w:r>
    </w:p>
    <w:p w14:paraId="220E9758" w14:textId="77777777" w:rsidR="00F24EDE" w:rsidRDefault="00F24EDE" w:rsidP="00F24EDE"/>
    <w:p w14:paraId="24D0CEC8" w14:textId="18AD861E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147603">
        <w:rPr>
          <w:b/>
          <w:u w:val="single"/>
        </w:rPr>
        <w:t>adjective</w:t>
      </w:r>
      <w:r w:rsidR="00B27612">
        <w:rPr>
          <w:b/>
          <w:u w:val="single"/>
        </w:rPr>
        <w:t xml:space="preserve"> </w:t>
      </w:r>
      <w:r w:rsidR="00147603">
        <w:rPr>
          <w:b/>
          <w:i/>
          <w:u w:val="single"/>
        </w:rPr>
        <w:t>devious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A774B42"/>
    <w:multiLevelType w:val="hybridMultilevel"/>
    <w:tmpl w:val="B1C456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7603"/>
    <w:rsid w:val="00147603"/>
    <w:rsid w:val="001539C9"/>
    <w:rsid w:val="001F20BF"/>
    <w:rsid w:val="002C2733"/>
    <w:rsid w:val="00335A5C"/>
    <w:rsid w:val="00410E3E"/>
    <w:rsid w:val="005A5A20"/>
    <w:rsid w:val="006B45BA"/>
    <w:rsid w:val="00B27612"/>
    <w:rsid w:val="00C32881"/>
    <w:rsid w:val="00CA4835"/>
    <w:rsid w:val="00E11225"/>
    <w:rsid w:val="00EC6ED9"/>
    <w:rsid w:val="00ED094F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3586A8D"/>
  <w15:chartTrackingRefBased/>
  <w15:docId w15:val="{C7784EA7-9954-314E-A711-4870AA209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76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DN%20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DN PM TM*dnow wstm.dotx</Template>
  <TotalTime>5</TotalTime>
  <Pages>1</Pages>
  <Words>141</Words>
  <Characters>806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2021-02-16T13:04:00Z</dcterms:created>
  <dcterms:modified xsi:type="dcterms:W3CDTF">2021-02-16T13:10:00Z</dcterms:modified>
</cp:coreProperties>
</file>