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4668DCB3" w:rsidR="003F69EF" w:rsidRDefault="00417132" w:rsidP="00F24EDE">
      <w:r>
        <w:rPr>
          <w:b/>
          <w:i/>
        </w:rPr>
        <w:t xml:space="preserve">Common </w:t>
      </w:r>
      <w:r w:rsidR="00BE55F9">
        <w:rPr>
          <w:b/>
          <w:i/>
        </w:rPr>
        <w:t>Errors</w:t>
      </w:r>
      <w:r w:rsidR="00BE55F9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537CCC">
        <w:rPr>
          <w:b/>
          <w:i/>
        </w:rPr>
        <w:t xml:space="preserve">If I was </w:t>
      </w:r>
      <w:r w:rsidR="00537CCC">
        <w:rPr>
          <w:b/>
          <w:iCs/>
        </w:rPr>
        <w:t xml:space="preserve">and </w:t>
      </w:r>
      <w:r w:rsidR="00537CCC">
        <w:rPr>
          <w:b/>
          <w:i/>
        </w:rPr>
        <w:t>If I were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41F72B32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537CCC">
        <w:t>two</w:t>
      </w:r>
      <w:r w:rsidR="002A144B">
        <w:t xml:space="preserve"> </w:t>
      </w:r>
      <w:r w:rsidR="00537CCC">
        <w:t>phrases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537CCC">
        <w:rPr>
          <w:i/>
          <w:iCs/>
        </w:rPr>
        <w:t xml:space="preserve">If I was </w:t>
      </w:r>
      <w:r w:rsidR="00537CCC">
        <w:t xml:space="preserve">and </w:t>
      </w:r>
      <w:r w:rsidR="00537CCC">
        <w:rPr>
          <w:i/>
          <w:iCs/>
        </w:rPr>
        <w:t>If I were</w:t>
      </w:r>
      <w:r w:rsidR="005B17D1">
        <w:t>.</w:t>
      </w:r>
    </w:p>
    <w:p w14:paraId="4240E28D" w14:textId="4E4001CE" w:rsidR="00537CCC" w:rsidRDefault="00537CCC" w:rsidP="005C2E7F"/>
    <w:p w14:paraId="67F19889" w14:textId="261AC158" w:rsidR="00537CCC" w:rsidRDefault="00537CCC" w:rsidP="00537CCC">
      <w:r>
        <w:rPr>
          <w:b/>
        </w:rPr>
        <w:t xml:space="preserve">if I was/if I were: </w:t>
      </w:r>
      <w:r>
        <w:t>The subjunctive mood, always weak in English, has been dwindling away for centuries until it has almost vanished. According to traditional thought, statements about the conditional future such as “If I were a carpenter…” require the subjunctive “were”; but “was” is certainly much more common. Still, if you want to impress those in the know with your usage, use “were.” The same goes for other pronouns: “you,” “she,” “he,” and “it.” In the case of the plural pronouns “we” and “they” the form “was” is definitely nonstandard, of course, because it is a singular form.</w:t>
      </w:r>
    </w:p>
    <w:p w14:paraId="6B780649" w14:textId="76961CFF" w:rsidR="0034776D" w:rsidRDefault="0034776D" w:rsidP="00537CCC"/>
    <w:p w14:paraId="6714BDB7" w14:textId="77777777" w:rsidR="0034776D" w:rsidRDefault="0034776D" w:rsidP="0034776D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604B847" w14:textId="5E1E79BF" w:rsidR="004B702B" w:rsidRDefault="004B702B" w:rsidP="00537CCC"/>
    <w:p w14:paraId="52317B30" w14:textId="5E5ABF23" w:rsidR="004B702B" w:rsidRDefault="004B702B" w:rsidP="00537CCC">
      <w:r>
        <w:rPr>
          <w:b/>
          <w:bCs/>
        </w:rPr>
        <w:t xml:space="preserve">This worksheet </w:t>
      </w:r>
      <w:r>
        <w:t xml:space="preserve">gives you some practice with the subjunctive mood of verbs. The subjunctive expresses two things: time and conditionality. The subjunctive takes place mostly in the future and expresses conditions under which something might happen. For example, a teacher might say something like </w:t>
      </w:r>
      <w:r w:rsidRPr="004B702B">
        <w:t>“If I were a carpenter, I wouldn’t have to plan and deliver lessons to students.”</w:t>
      </w:r>
      <w:r>
        <w:t xml:space="preserve"> Similarly, a carpenter might say something like “If I were a teacher, I wouldn’t have to pound nails all day.” As the paragraph above tells you, the subjunctive is an area of English usage that has change and continues to change. For </w:t>
      </w:r>
      <w:r w:rsidRPr="004B702B">
        <w:rPr>
          <w:b/>
          <w:bCs/>
        </w:rPr>
        <w:t>this worksheet</w:t>
      </w:r>
      <w:r>
        <w:t>, we will look at several sentences in the subjunctive mood and analyze each for proper grammar and style.</w:t>
      </w:r>
    </w:p>
    <w:p w14:paraId="38B5C302" w14:textId="3006F985" w:rsidR="0034776D" w:rsidRDefault="0034776D" w:rsidP="00537CCC"/>
    <w:p w14:paraId="169F3C56" w14:textId="6F1A454A" w:rsidR="0034776D" w:rsidRPr="0034776D" w:rsidRDefault="0034776D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34776D">
        <w:rPr>
          <w:b/>
          <w:bCs/>
        </w:rPr>
        <w:t>I was</w:t>
      </w:r>
      <w:r>
        <w:t xml:space="preserve"> a musician, I would write a song about ***.</w:t>
      </w:r>
    </w:p>
    <w:p w14:paraId="5DE10FCF" w14:textId="65085F3E" w:rsidR="0034776D" w:rsidRPr="0034776D" w:rsidRDefault="0034776D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 xml:space="preserve">they </w:t>
      </w:r>
      <w:proofErr w:type="gramStart"/>
      <w:r w:rsidRPr="005D2CE5">
        <w:rPr>
          <w:b/>
          <w:bCs/>
        </w:rPr>
        <w:t>was</w:t>
      </w:r>
      <w:proofErr w:type="gramEnd"/>
      <w:r>
        <w:t xml:space="preserve"> younger, the could form a soccer team.</w:t>
      </w:r>
    </w:p>
    <w:p w14:paraId="0D3AC1AA" w14:textId="4E7CB20F" w:rsidR="0034776D" w:rsidRPr="008E2ACF" w:rsidRDefault="0034776D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>he were</w:t>
      </w:r>
      <w:r>
        <w:t xml:space="preserve"> a physicist, *** could explain to us the acc</w:t>
      </w:r>
      <w:r w:rsidR="008E2ACF">
        <w:t>eleration rate formula for falling objects.</w:t>
      </w:r>
    </w:p>
    <w:p w14:paraId="20C7D486" w14:textId="5FBAECA0" w:rsidR="008E2ACF" w:rsidRPr="008E2ACF" w:rsidRDefault="008E2ACF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 xml:space="preserve">we </w:t>
      </w:r>
      <w:proofErr w:type="gramStart"/>
      <w:r w:rsidRPr="005D2CE5">
        <w:rPr>
          <w:b/>
          <w:bCs/>
        </w:rPr>
        <w:t>was</w:t>
      </w:r>
      <w:proofErr w:type="gramEnd"/>
      <w:r>
        <w:t xml:space="preserve"> closer to home, we wouldn’t need to stop for dinner.</w:t>
      </w:r>
    </w:p>
    <w:p w14:paraId="2114B222" w14:textId="38A5CC9D" w:rsidR="008E2ACF" w:rsidRPr="008E2ACF" w:rsidRDefault="008E2ACF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>she were</w:t>
      </w:r>
      <w:r>
        <w:t xml:space="preserve"> taller, *** would be play center in the WNBA.</w:t>
      </w:r>
    </w:p>
    <w:p w14:paraId="4BA77BFA" w14:textId="2BDC3F46" w:rsidR="008E2ACF" w:rsidRPr="008E2ACF" w:rsidRDefault="008E2ACF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>I were</w:t>
      </w:r>
      <w:r>
        <w:t xml:space="preserve"> a carpenter, and </w:t>
      </w:r>
      <w:r w:rsidRPr="005D2CE5">
        <w:rPr>
          <w:b/>
          <w:bCs/>
        </w:rPr>
        <w:t>you were</w:t>
      </w:r>
      <w:r>
        <w:t xml:space="preserve"> a lady, would you marry me anyway?</w:t>
      </w:r>
    </w:p>
    <w:p w14:paraId="3B743446" w14:textId="12A76FED" w:rsidR="008E2ACF" w:rsidRPr="008E2ACF" w:rsidRDefault="008E2ACF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>they were</w:t>
      </w:r>
      <w:r>
        <w:t xml:space="preserve"> better organized, the</w:t>
      </w:r>
      <w:r w:rsidR="005D2CE5">
        <w:t>y</w:t>
      </w:r>
      <w:r>
        <w:t xml:space="preserve"> could build a covered bridge this afternoon.</w:t>
      </w:r>
    </w:p>
    <w:p w14:paraId="3560EFC1" w14:textId="5082D258" w:rsidR="008E2ACF" w:rsidRPr="008E2ACF" w:rsidRDefault="008E2ACF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>we were</w:t>
      </w:r>
      <w:r>
        <w:t xml:space="preserve"> older, we could get the senior citizen discount at the movie.</w:t>
      </w:r>
    </w:p>
    <w:p w14:paraId="45CC687D" w14:textId="19F948B4" w:rsidR="008E2ACF" w:rsidRPr="008740A4" w:rsidRDefault="008740A4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 xml:space="preserve">you </w:t>
      </w:r>
      <w:proofErr w:type="gramStart"/>
      <w:r w:rsidRPr="005D2CE5">
        <w:rPr>
          <w:b/>
          <w:bCs/>
        </w:rPr>
        <w:t>was</w:t>
      </w:r>
      <w:proofErr w:type="gramEnd"/>
      <w:r>
        <w:t xml:space="preserve"> quicker, you would have made it to the movie on time.</w:t>
      </w:r>
    </w:p>
    <w:p w14:paraId="0B66D279" w14:textId="4612E16A" w:rsidR="008740A4" w:rsidRPr="0034776D" w:rsidRDefault="008740A4" w:rsidP="0034776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</w:t>
      </w:r>
      <w:r w:rsidRPr="005D2CE5">
        <w:rPr>
          <w:b/>
          <w:bCs/>
        </w:rPr>
        <w:t>you were</w:t>
      </w:r>
      <w:r>
        <w:t xml:space="preserve"> a mechanic, you could fix your car and drive the rest of the way home.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08258C"/>
    <w:multiLevelType w:val="hybridMultilevel"/>
    <w:tmpl w:val="313C3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4776D"/>
    <w:rsid w:val="003F69EF"/>
    <w:rsid w:val="00410E3E"/>
    <w:rsid w:val="00417132"/>
    <w:rsid w:val="0043076C"/>
    <w:rsid w:val="00480A51"/>
    <w:rsid w:val="004B702B"/>
    <w:rsid w:val="00537CCC"/>
    <w:rsid w:val="005A5A20"/>
    <w:rsid w:val="005B17D1"/>
    <w:rsid w:val="005C2E7F"/>
    <w:rsid w:val="005D2CE5"/>
    <w:rsid w:val="006B45BA"/>
    <w:rsid w:val="006D1D72"/>
    <w:rsid w:val="008740A4"/>
    <w:rsid w:val="008E2ACF"/>
    <w:rsid w:val="009F6331"/>
    <w:rsid w:val="00A40944"/>
    <w:rsid w:val="00BE55F9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423</Words>
  <Characters>2417</Characters>
  <Application>Microsoft Office Word</Application>
  <DocSecurity>0</DocSecurity>
  <Lines>20</Lines>
  <Paragraphs>5</Paragraphs>
  <ScaleCrop>false</ScaleCrop>
  <Company>Mark's Text Terminal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2016-05-09T12:35:00Z</dcterms:created>
  <dcterms:modified xsi:type="dcterms:W3CDTF">2020-12-14T15:37:00Z</dcterms:modified>
</cp:coreProperties>
</file>