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9A3B8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2DEB6E42" w14:textId="77777777" w:rsidR="000E5165" w:rsidRDefault="000E5165" w:rsidP="000E5165">
      <w:r>
        <w:rPr>
          <w:b/>
        </w:rPr>
        <w:t xml:space="preserve">Intellectual Devotional Modern Culture Reading: </w:t>
      </w:r>
      <w:r w:rsidR="001610A6">
        <w:rPr>
          <w:b/>
          <w:i/>
        </w:rPr>
        <w:t>Magic Johnson</w:t>
      </w:r>
      <w:r>
        <w:rPr>
          <w:b/>
        </w:rPr>
        <w:t xml:space="preserve">. </w:t>
      </w:r>
      <w:r w:rsidR="001610A6">
        <w:t>Please use this reading on former Los Angeles Laker and ambassador for HIV/AIDS awareness Magic Johnson,</w:t>
      </w:r>
      <w:r>
        <w:t xml:space="preserve"> to answer the reading comprehension questions on the worksheet that accompanies it.</w:t>
      </w:r>
    </w:p>
    <w:p w14:paraId="07A93D48" w14:textId="77777777" w:rsidR="005F2ABA" w:rsidRDefault="005F2ABA" w:rsidP="000E5165"/>
    <w:p w14:paraId="02A0B818" w14:textId="1DC4C1CA" w:rsidR="005F2ABA" w:rsidRDefault="005F2ABA" w:rsidP="000E5165">
      <w:r>
        <w:t>Earvin “Magic” Johnson has two legacies. One is as a revolutionary, six-foot-</w:t>
      </w:r>
      <w:proofErr w:type="gramStart"/>
      <w:r>
        <w:t>nine point</w:t>
      </w:r>
      <w:proofErr w:type="gramEnd"/>
      <w:r>
        <w:t xml:space="preserve"> guard who helped revitalize the National Basketball Association (NBA) in the 1980s and led the Los Angeles Lakers to five world championships. The other came as a total surprise—on November 7, 1991, Johnson announced to the world that he had tested positive for HIV and would retire from basketball. Since then, he has been an ambassador for HIV/AIDS awareness, writing books, and raising money for his cause.</w:t>
      </w:r>
    </w:p>
    <w:p w14:paraId="792E8059" w14:textId="77777777" w:rsidR="005F2ABA" w:rsidRDefault="005F2ABA" w:rsidP="000E5165"/>
    <w:p w14:paraId="07FEBD70" w14:textId="28E73F7A" w:rsidR="005F2ABA" w:rsidRDefault="005F2ABA" w:rsidP="000E5165">
      <w:r>
        <w:t>On the court, Johnson (1959-) played with unmatched enthusiasm and style. Wowing fans around the world with his dazzling passing ability. He was the focal point of the Lakers’ vaunted “Showtime” teams, which were renowned for their offensive prowess and their rivalry with Larry Bird’s Boston Celtics.</w:t>
      </w:r>
    </w:p>
    <w:p w14:paraId="3E14394E" w14:textId="77777777" w:rsidR="005F2ABA" w:rsidRDefault="005F2ABA" w:rsidP="000E5165"/>
    <w:p w14:paraId="4A7AF280" w14:textId="52A437BD" w:rsidR="005F2ABA" w:rsidRDefault="005F2ABA" w:rsidP="000E5165">
      <w:r>
        <w:t>Johnson</w:t>
      </w:r>
      <w:r w:rsidR="00052870">
        <w:t xml:space="preserve"> packed a lot of success into his abbreviated career. As a sophomore, he led Michigan State to the National Collegiate Athletic Association (NCAA) title, beating Bird’s undefeated Indiana State team in the championship game. A year later, Magic helped the Lakers to the NBA title, playing one of the signature games of his career in Game 6 of the finals against the Philadelphia 76ers. Filling in for the injured center Kareem Abdul-Jabbar (1947-), the twenty-year-old Johnson played the pivot (a position usually filled by the tallest player on the team) and scored 42 points with fifteen rebounds and seven assists. He became the first rookie to be named NBA finals Most Valuable Player (MVP)&gt;</w:t>
      </w:r>
    </w:p>
    <w:p w14:paraId="4D51B547" w14:textId="77777777" w:rsidR="00052870" w:rsidRDefault="00052870" w:rsidP="000E5165"/>
    <w:p w14:paraId="00FB2A6D" w14:textId="2C1A7A99" w:rsidR="00052870" w:rsidRDefault="00052870" w:rsidP="000E5165">
      <w:r>
        <w:t>Johnson’s Lakers added four more championships (1982, 1985, 1987, and 1988), and he was named the league’s MVP three times (1987, 1989, and 1990).</w:t>
      </w:r>
    </w:p>
    <w:p w14:paraId="153EFA71" w14:textId="77777777" w:rsidR="00052870" w:rsidRDefault="00052870" w:rsidP="000E5165"/>
    <w:p w14:paraId="0EDE063E" w14:textId="78D3BDB2" w:rsidR="00052870" w:rsidRDefault="00052870" w:rsidP="000E5165">
      <w:r>
        <w:t>After his initial retirement in 1991, he returned to play in the NBA All-Star Game that season and was named the game’s MVP. He then led the United States lineup—known as the Dream Team—to the gold medal at the 1992 Barcelona Olympics.</w:t>
      </w:r>
    </w:p>
    <w:p w14:paraId="20BC74A6" w14:textId="77777777" w:rsidR="00052870" w:rsidRDefault="00052870" w:rsidP="000E5165"/>
    <w:p w14:paraId="6E215B1C" w14:textId="784BB278" w:rsidR="00052870" w:rsidRDefault="00052870" w:rsidP="000E5165">
      <w:r>
        <w:t>Johnson made another comeback in 1995-1996, playing the final thirty-two games of the season for the Lakers before retiring for good.</w:t>
      </w:r>
    </w:p>
    <w:p w14:paraId="10B12E58" w14:textId="77777777" w:rsidR="00052870" w:rsidRDefault="00052870" w:rsidP="000E5165"/>
    <w:p w14:paraId="5F87EA29" w14:textId="26902A9D" w:rsidR="00AC30CC" w:rsidRDefault="00052870">
      <w:pPr>
        <w:rPr>
          <w:b/>
          <w:u w:val="single"/>
        </w:rPr>
      </w:pPr>
      <w:r>
        <w:t>Fighting the odds, Johnson had reportedly remained in good health since his 1991 announcement and has become a successful entrepreneur and frequent television commentator.</w:t>
      </w:r>
    </w:p>
    <w:p w14:paraId="7C2F1EC7" w14:textId="77777777" w:rsidR="00AC30CC" w:rsidRDefault="00AC30CC">
      <w:pPr>
        <w:rPr>
          <w:b/>
          <w:u w:val="single"/>
        </w:rPr>
      </w:pPr>
    </w:p>
    <w:p w14:paraId="36BCAA1C" w14:textId="77777777" w:rsidR="00E36D98" w:rsidRDefault="00D81560" w:rsidP="00E36D98">
      <w:pPr>
        <w:rPr>
          <w:b/>
        </w:rPr>
      </w:pPr>
      <w:r>
        <w:rPr>
          <w:b/>
        </w:rPr>
        <w:t>Additional Facts</w:t>
      </w:r>
    </w:p>
    <w:p w14:paraId="03BF8043" w14:textId="77777777" w:rsidR="00052870" w:rsidRDefault="00052870" w:rsidP="00E36D98">
      <w:pPr>
        <w:rPr>
          <w:b/>
        </w:rPr>
      </w:pPr>
    </w:p>
    <w:p w14:paraId="64A838CB" w14:textId="7C14ABF0" w:rsidR="00052870" w:rsidRPr="00052870" w:rsidRDefault="00052870" w:rsidP="00052870">
      <w:pPr>
        <w:pStyle w:val="ListParagraph"/>
        <w:numPr>
          <w:ilvl w:val="0"/>
          <w:numId w:val="1"/>
        </w:numPr>
        <w:rPr>
          <w:b/>
        </w:rPr>
      </w:pPr>
      <w:r>
        <w:rPr>
          <w:i/>
        </w:rPr>
        <w:t>Johnson finished his career with averages of 19.5 points, 7.2 rebounds, and 11.2 assists per game. Upon his initial retirement in 1991, he was the league’s career assists king, but was later passed by John Stockton (1962-).</w:t>
      </w:r>
    </w:p>
    <w:p w14:paraId="78AF6723" w14:textId="77777777" w:rsidR="00052870" w:rsidRPr="00052870" w:rsidRDefault="00052870" w:rsidP="00052870">
      <w:pPr>
        <w:rPr>
          <w:b/>
        </w:rPr>
      </w:pPr>
    </w:p>
    <w:p w14:paraId="50E9CE3F" w14:textId="576A18FA" w:rsidR="00052870" w:rsidRPr="00052870" w:rsidRDefault="00052870" w:rsidP="00052870">
      <w:pPr>
        <w:pStyle w:val="ListParagraph"/>
        <w:numPr>
          <w:ilvl w:val="0"/>
          <w:numId w:val="1"/>
        </w:numPr>
        <w:rPr>
          <w:b/>
        </w:rPr>
      </w:pPr>
      <w:r>
        <w:rPr>
          <w:i/>
        </w:rPr>
        <w:t>Johnson got his nickname “Magic” in high school from an awestruck sportswriter.</w:t>
      </w:r>
    </w:p>
    <w:p w14:paraId="1C4D05F7" w14:textId="77777777" w:rsidR="00052870" w:rsidRPr="00052870" w:rsidRDefault="00052870" w:rsidP="00052870">
      <w:pPr>
        <w:rPr>
          <w:b/>
        </w:rPr>
      </w:pPr>
    </w:p>
    <w:p w14:paraId="655AAB4B" w14:textId="41FC71CE" w:rsidR="00AC30CC" w:rsidRPr="00052870" w:rsidRDefault="00052870" w:rsidP="00FB5220">
      <w:pPr>
        <w:pStyle w:val="ListParagraph"/>
        <w:numPr>
          <w:ilvl w:val="0"/>
          <w:numId w:val="1"/>
        </w:numPr>
        <w:rPr>
          <w:b/>
          <w:u w:val="single"/>
        </w:rPr>
      </w:pPr>
      <w:r w:rsidRPr="00052870">
        <w:rPr>
          <w:i/>
        </w:rPr>
        <w:t>Within a four-year span, Johnson won a high-school state championship, an NCAA title, and an NBA crown.</w:t>
      </w:r>
      <w:bookmarkStart w:id="0" w:name="_GoBack"/>
      <w:bookmarkEnd w:id="0"/>
    </w:p>
    <w:p w14:paraId="626A5421" w14:textId="77777777" w:rsidR="00AC30CC" w:rsidRDefault="00AC30CC">
      <w:pPr>
        <w:rPr>
          <w:b/>
          <w:u w:val="single"/>
        </w:rPr>
      </w:pPr>
    </w:p>
    <w:p w14:paraId="242A67CE" w14:textId="77777777" w:rsidR="00076636" w:rsidRPr="00E76189" w:rsidRDefault="00AC30CC" w:rsidP="00076636">
      <w:r>
        <w:rPr>
          <w:b/>
        </w:rPr>
        <w:t xml:space="preserve">Adapted from: </w:t>
      </w:r>
      <w:r w:rsidR="00076636">
        <w:t xml:space="preserve">Kidder, David S, and Noah Oppenheim. </w:t>
      </w:r>
      <w:r w:rsidR="00076636" w:rsidRPr="00E76189">
        <w:rPr>
          <w:color w:val="000000"/>
          <w:u w:val="single"/>
        </w:rPr>
        <w:t>The Intellectual Devotional Modern Culture: Converse Confidently about Society and the Arts</w:t>
      </w:r>
      <w:r w:rsidR="00076636" w:rsidRPr="00E76189">
        <w:rPr>
          <w:color w:val="000000"/>
        </w:rPr>
        <w:t>. Emmaus PA: Modern Times, 2008.</w:t>
      </w:r>
    </w:p>
    <w:p w14:paraId="09DD204F" w14:textId="77777777" w:rsidR="00076636" w:rsidRDefault="00076636" w:rsidP="00076636"/>
    <w:p w14:paraId="032D1B5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0B7D14"/>
    <w:multiLevelType w:val="hybridMultilevel"/>
    <w:tmpl w:val="8D044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0A6"/>
    <w:rsid w:val="00052870"/>
    <w:rsid w:val="00076636"/>
    <w:rsid w:val="000E5165"/>
    <w:rsid w:val="001610A6"/>
    <w:rsid w:val="005F2ABA"/>
    <w:rsid w:val="0060575B"/>
    <w:rsid w:val="00637624"/>
    <w:rsid w:val="006A5E5A"/>
    <w:rsid w:val="00792E69"/>
    <w:rsid w:val="00944480"/>
    <w:rsid w:val="00AC30CC"/>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113455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mc%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ID*mc rdtm.dotx</Template>
  <TotalTime>16</TotalTime>
  <Pages>1</Pages>
  <Words>460</Words>
  <Characters>2622</Characters>
  <Application>Microsoft Macintosh Word</Application>
  <DocSecurity>0</DocSecurity>
  <Lines>21</Lines>
  <Paragraphs>6</Paragraphs>
  <ScaleCrop>false</ScaleCrop>
  <Company>New York City Department of Education</Company>
  <LinksUpToDate>false</LinksUpToDate>
  <CharactersWithSpaces>3076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2016-10-26T17:40:00Z</dcterms:created>
  <dcterms:modified xsi:type="dcterms:W3CDTF">2016-11-01T18:17:00Z</dcterms:modified>
</cp:coreProperties>
</file>