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54F2AF89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B6321">
        <w:rPr>
          <w:b/>
          <w:i/>
        </w:rPr>
        <w:t>Allocate</w:t>
      </w:r>
      <w:r w:rsidR="00F24EDE">
        <w:rPr>
          <w:b/>
        </w:rPr>
        <w:t xml:space="preserve"> (</w:t>
      </w:r>
      <w:r w:rsidR="009B6321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01B78E6" w14:textId="75C5892E" w:rsidR="009B6321" w:rsidRDefault="009B6321" w:rsidP="009B6321"/>
    <w:p w14:paraId="362C94DC" w14:textId="1B5F89E2" w:rsidR="009B6321" w:rsidRPr="00DA797E" w:rsidRDefault="00DA797E" w:rsidP="009B6321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cut the apple pie into eight pieces so that *** could </w:t>
      </w:r>
      <w:r w:rsidRPr="00DA797E">
        <w:rPr>
          <w:i/>
          <w:iCs/>
        </w:rPr>
        <w:t>allocate</w:t>
      </w:r>
      <w:r>
        <w:t xml:space="preserve"> a slice to each of *** eight guests.</w:t>
      </w:r>
    </w:p>
    <w:p w14:paraId="3B397333" w14:textId="627D29CA" w:rsidR="00DA797E" w:rsidRPr="00DA797E" w:rsidRDefault="00DA797E" w:rsidP="009B6321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***’s mom </w:t>
      </w:r>
      <w:r w:rsidRPr="00DA797E">
        <w:rPr>
          <w:i/>
          <w:iCs/>
        </w:rPr>
        <w:t>allocated</w:t>
      </w:r>
      <w:r>
        <w:t xml:space="preserve"> twenty dollars to *** and *** brother so that could go to a movie.</w:t>
      </w:r>
    </w:p>
    <w:p w14:paraId="76B90A10" w14:textId="4397AD1F" w:rsidR="00DA797E" w:rsidRPr="00DA797E" w:rsidRDefault="00DA797E" w:rsidP="009B6321">
      <w:pPr>
        <w:pStyle w:val="ListParagraph"/>
        <w:numPr>
          <w:ilvl w:val="0"/>
          <w:numId w:val="2"/>
        </w:numPr>
        <w:rPr>
          <w:b/>
          <w:bCs/>
        </w:rPr>
      </w:pPr>
      <w:r>
        <w:t>The teacher allocated paper and pencils to her students so that everyone had enough to complete his or her assignment.</w:t>
      </w:r>
    </w:p>
    <w:p w14:paraId="2CD96657" w14:textId="4ECFB22D" w:rsidR="00DA797E" w:rsidRPr="00DA797E" w:rsidRDefault="00DA797E" w:rsidP="009B6321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begins *** week by </w:t>
      </w:r>
      <w:r w:rsidRPr="00DA797E">
        <w:rPr>
          <w:i/>
          <w:iCs/>
        </w:rPr>
        <w:t>allocating</w:t>
      </w:r>
      <w:r>
        <w:t xml:space="preserve"> *** lunch money into five parts for each school day.</w:t>
      </w:r>
    </w:p>
    <w:p w14:paraId="10F350BA" w14:textId="650B6379" w:rsidR="00DA797E" w:rsidRPr="009B6321" w:rsidRDefault="00DA797E" w:rsidP="009B6321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</w:t>
      </w:r>
      <w:r w:rsidRPr="00DA797E">
        <w:rPr>
          <w:i/>
          <w:iCs/>
        </w:rPr>
        <w:t>allocated</w:t>
      </w:r>
      <w:r>
        <w:t xml:space="preserve"> a baseball glove to each member of the team.</w:t>
      </w:r>
    </w:p>
    <w:p w14:paraId="0C55291E" w14:textId="77777777" w:rsidR="00F24EDE" w:rsidRDefault="00F24EDE" w:rsidP="00F24EDE"/>
    <w:p w14:paraId="3A17296F" w14:textId="00EE6704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B6321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9B6321">
        <w:rPr>
          <w:b/>
          <w:i/>
          <w:u w:val="single"/>
        </w:rPr>
        <w:t>allocate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8A75D4"/>
    <w:multiLevelType w:val="hybridMultilevel"/>
    <w:tmpl w:val="A3ACA3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C54D30"/>
    <w:multiLevelType w:val="hybridMultilevel"/>
    <w:tmpl w:val="938CE5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710A29"/>
    <w:rsid w:val="009B6321"/>
    <w:rsid w:val="00DA797E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63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4</TotalTime>
  <Pages>1</Pages>
  <Words>138</Words>
  <Characters>793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2016-05-09T12:35:00Z</dcterms:created>
  <dcterms:modified xsi:type="dcterms:W3CDTF">2021-07-09T22:13:00Z</dcterms:modified>
</cp:coreProperties>
</file>