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5F078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5B12BD9" w14:textId="38B2444E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E34AB">
        <w:rPr>
          <w:b/>
          <w:i/>
        </w:rPr>
        <w:t>Vocation</w:t>
      </w:r>
      <w:r w:rsidR="00F24EDE">
        <w:rPr>
          <w:b/>
        </w:rPr>
        <w:t xml:space="preserve"> (</w:t>
      </w:r>
      <w:r w:rsidR="002E34AB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9F33D21" w14:textId="737CD7D4" w:rsidR="002E34AB" w:rsidRDefault="002E34AB" w:rsidP="00F24EDE"/>
    <w:p w14:paraId="1770CCBD" w14:textId="60C4E2CC" w:rsidR="002E34AB" w:rsidRPr="002E34AB" w:rsidRDefault="002E34AB" w:rsidP="002E34A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Nobody becomes a teacher because they want to make a lot of money; teaching is more of a </w:t>
      </w:r>
      <w:r w:rsidRPr="002E34AB">
        <w:rPr>
          <w:i/>
          <w:iCs/>
        </w:rPr>
        <w:t>vocation</w:t>
      </w:r>
      <w:r>
        <w:t>.</w:t>
      </w:r>
    </w:p>
    <w:p w14:paraId="7C3D8772" w14:textId="4B1832D1" w:rsidR="002E34AB" w:rsidRPr="002E34AB" w:rsidRDefault="002E34AB" w:rsidP="002E34A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Becoming a priest or a nun is a </w:t>
      </w:r>
      <w:r w:rsidRPr="002E34AB">
        <w:rPr>
          <w:i/>
          <w:iCs/>
        </w:rPr>
        <w:t>vocation</w:t>
      </w:r>
      <w:r>
        <w:t>.</w:t>
      </w:r>
    </w:p>
    <w:p w14:paraId="7A626A11" w14:textId="6690A533" w:rsidR="002E34AB" w:rsidRPr="002E34AB" w:rsidRDefault="002E34AB" w:rsidP="002E34A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is a doctor, *** </w:t>
      </w:r>
      <w:r w:rsidRPr="002E34AB">
        <w:rPr>
          <w:i/>
          <w:iCs/>
        </w:rPr>
        <w:t>vocation</w:t>
      </w:r>
      <w:r>
        <w:t xml:space="preserve"> is medicine.</w:t>
      </w:r>
    </w:p>
    <w:p w14:paraId="561E852B" w14:textId="608FD4B7" w:rsidR="002E34AB" w:rsidRPr="002E34AB" w:rsidRDefault="002E34AB" w:rsidP="002E34A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feels the </w:t>
      </w:r>
      <w:r w:rsidRPr="002E34AB">
        <w:rPr>
          <w:i/>
          <w:iCs/>
        </w:rPr>
        <w:t>vocation</w:t>
      </w:r>
      <w:r>
        <w:t xml:space="preserve"> of social work, especially helping families, is right for ***.</w:t>
      </w:r>
    </w:p>
    <w:p w14:paraId="08E04D9F" w14:textId="604FAF30" w:rsidR="002E34AB" w:rsidRPr="002E34AB" w:rsidRDefault="002E34AB" w:rsidP="002E34A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bookmarkStart w:id="54" w:name="_GoBack"/>
      <w:r w:rsidRPr="002E34AB">
        <w:rPr>
          <w:i/>
          <w:iCs/>
        </w:rPr>
        <w:t>vocation</w:t>
      </w:r>
      <w:r>
        <w:t xml:space="preserve"> </w:t>
      </w:r>
      <w:bookmarkEnd w:id="54"/>
      <w:r>
        <w:t>of religious counseling doesn’t pay much, but *** feels it’s the right career for ***.</w:t>
      </w:r>
    </w:p>
    <w:p w14:paraId="38EC0132" w14:textId="77777777" w:rsidR="00F24EDE" w:rsidRDefault="00F24EDE" w:rsidP="00F24EDE"/>
    <w:p w14:paraId="50F69B14" w14:textId="605F0792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2E34AB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2E34AB">
        <w:rPr>
          <w:b/>
          <w:i/>
          <w:iCs/>
          <w:u w:val="single"/>
        </w:rPr>
        <w:t>vocation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85303"/>
    <w:multiLevelType w:val="hybridMultilevel"/>
    <w:tmpl w:val="8D1A7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95"/>
    <w:rsid w:val="001539C9"/>
    <w:rsid w:val="001F20BF"/>
    <w:rsid w:val="002C2733"/>
    <w:rsid w:val="002E34AB"/>
    <w:rsid w:val="00335A5C"/>
    <w:rsid w:val="00410E3E"/>
    <w:rsid w:val="004C2C95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BE497E"/>
  <w15:chartTrackingRefBased/>
  <w15:docId w15:val="{3C3FF3DB-360E-A248-9A48-FD26BD8C4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34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127</Words>
  <Characters>726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2019-07-02T16:32:00Z</dcterms:created>
  <dcterms:modified xsi:type="dcterms:W3CDTF">2019-07-21T10:37:00Z</dcterms:modified>
</cp:coreProperties>
</file>