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34E84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C27F2C5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12352E">
        <w:rPr>
          <w:b/>
          <w:i/>
        </w:rPr>
        <w:t>Verbiage</w:t>
      </w:r>
      <w:r w:rsidR="00F24EDE">
        <w:rPr>
          <w:b/>
        </w:rPr>
        <w:t xml:space="preserve"> (</w:t>
      </w:r>
      <w:r w:rsidR="0012352E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3996116" w14:textId="77777777" w:rsidR="0012352E" w:rsidRDefault="0012352E" w:rsidP="00F24EDE"/>
    <w:p w14:paraId="4E2E43A9" w14:textId="77777777" w:rsidR="0012352E" w:rsidRPr="00B47239" w:rsidRDefault="00B47239" w:rsidP="0012352E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realized *** term paper was mostly empty </w:t>
      </w:r>
      <w:r w:rsidRPr="00B47239">
        <w:rPr>
          <w:i/>
          <w:iCs/>
        </w:rPr>
        <w:t>verbiage</w:t>
      </w:r>
      <w:r>
        <w:t>, so *** revised it extensively.</w:t>
      </w:r>
    </w:p>
    <w:p w14:paraId="5FE68CD9" w14:textId="192B27D6" w:rsidR="00B47239" w:rsidRPr="00B47239" w:rsidRDefault="00B47239" w:rsidP="0012352E">
      <w:pPr>
        <w:pStyle w:val="ListParagraph"/>
        <w:numPr>
          <w:ilvl w:val="0"/>
          <w:numId w:val="1"/>
        </w:numPr>
        <w:rPr>
          <w:b/>
          <w:bCs/>
        </w:rPr>
      </w:pPr>
      <w:r>
        <w:t>“Climate change</w:t>
      </w:r>
      <w:r w:rsidR="00BC3AC5">
        <w:t>”</w:t>
      </w:r>
      <w:r>
        <w:t xml:space="preserve"> is </w:t>
      </w:r>
      <w:r w:rsidRPr="00B47239">
        <w:rPr>
          <w:i/>
          <w:iCs/>
        </w:rPr>
        <w:t>verbiage</w:t>
      </w:r>
      <w:r>
        <w:rPr>
          <w:i/>
          <w:iCs/>
        </w:rPr>
        <w:t xml:space="preserve"> </w:t>
      </w:r>
      <w:r>
        <w:t>made up by political operatives to replace “global warming,” which better describes the environmental changes underway on our planet.</w:t>
      </w:r>
    </w:p>
    <w:p w14:paraId="2AB65499" w14:textId="77777777" w:rsidR="00B47239" w:rsidRPr="00B47239" w:rsidRDefault="00B47239" w:rsidP="0012352E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Writers with political agendas often use </w:t>
      </w:r>
      <w:r w:rsidRPr="00B47239">
        <w:rPr>
          <w:i/>
          <w:iCs/>
        </w:rPr>
        <w:t>verbiage</w:t>
      </w:r>
      <w:r>
        <w:rPr>
          <w:i/>
          <w:iCs/>
        </w:rPr>
        <w:t xml:space="preserve"> </w:t>
      </w:r>
      <w:r>
        <w:t>to conceal truth and confuse people.</w:t>
      </w:r>
    </w:p>
    <w:p w14:paraId="2FD83D69" w14:textId="77777777" w:rsidR="00B47239" w:rsidRPr="00B47239" w:rsidRDefault="00B47239" w:rsidP="0012352E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reading assignment for ***’s philosophy class contained a lot of </w:t>
      </w:r>
      <w:r w:rsidRPr="00B47239">
        <w:rPr>
          <w:i/>
          <w:iCs/>
        </w:rPr>
        <w:t>verbiage</w:t>
      </w:r>
      <w:r>
        <w:rPr>
          <w:i/>
          <w:iCs/>
        </w:rPr>
        <w:t xml:space="preserve"> </w:t>
      </w:r>
      <w:r>
        <w:t>that *** doesn’t understand.</w:t>
      </w:r>
    </w:p>
    <w:p w14:paraId="15B8B818" w14:textId="77777777" w:rsidR="00B47239" w:rsidRPr="0012352E" w:rsidRDefault="00B47239" w:rsidP="0012352E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tries to convey complicated ideas in uncomplicated prose, free of </w:t>
      </w:r>
      <w:r w:rsidRPr="00B47239">
        <w:rPr>
          <w:i/>
          <w:iCs/>
        </w:rPr>
        <w:t>verbiage</w:t>
      </w:r>
      <w:r>
        <w:t>.</w:t>
      </w:r>
    </w:p>
    <w:p w14:paraId="6A7B271D" w14:textId="77777777" w:rsidR="00F24EDE" w:rsidRDefault="00F24EDE" w:rsidP="00F24EDE"/>
    <w:p w14:paraId="11987ECC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12352E">
        <w:rPr>
          <w:b/>
          <w:u w:val="single"/>
        </w:rPr>
        <w:t>noun</w:t>
      </w:r>
      <w:r w:rsidR="00B27612">
        <w:rPr>
          <w:b/>
          <w:u w:val="single"/>
        </w:rPr>
        <w:t xml:space="preserve"> </w:t>
      </w:r>
      <w:r w:rsidR="0012352E">
        <w:rPr>
          <w:b/>
          <w:i/>
          <w:u w:val="single"/>
        </w:rPr>
        <w:t>verbiage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621A1F"/>
    <w:multiLevelType w:val="hybridMultilevel"/>
    <w:tmpl w:val="3648C2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52E"/>
    <w:rsid w:val="0012352E"/>
    <w:rsid w:val="001539C9"/>
    <w:rsid w:val="001F20BF"/>
    <w:rsid w:val="002C2733"/>
    <w:rsid w:val="00335A5C"/>
    <w:rsid w:val="00410E3E"/>
    <w:rsid w:val="005A5A20"/>
    <w:rsid w:val="006B45BA"/>
    <w:rsid w:val="00B27612"/>
    <w:rsid w:val="00B47239"/>
    <w:rsid w:val="00BC3AC5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B2387C"/>
  <w15:chartTrackingRefBased/>
  <w15:docId w15:val="{0E222453-FFC7-EB46-AE87-7ABF277D4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35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6</TotalTime>
  <Pages>1</Pages>
  <Words>148</Words>
  <Characters>850</Characters>
  <Application>Microsoft Office Word</Application>
  <DocSecurity>0</DocSecurity>
  <Lines>7</Lines>
  <Paragraphs>1</Paragraphs>
  <ScaleCrop>false</ScaleCrop>
  <Company>Mark's Text Terminal</Company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2020-09-14T15:06:00Z</dcterms:created>
  <dcterms:modified xsi:type="dcterms:W3CDTF">2021-12-01T21:45:00Z</dcterms:modified>
</cp:coreProperties>
</file>