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324A6243" w:rsidR="00D17C7E" w:rsidRDefault="00F61548">
      <w:r>
        <w:rPr>
          <w:b/>
        </w:rPr>
        <w:t>Word Root Worksheet:</w:t>
      </w:r>
      <w:r w:rsidR="00D10380">
        <w:rPr>
          <w:b/>
        </w:rPr>
        <w:t xml:space="preserve"> Gon/o, -</w:t>
      </w:r>
      <w:proofErr w:type="spellStart"/>
      <w:r w:rsidR="00D10380">
        <w:rPr>
          <w:b/>
        </w:rPr>
        <w:t>Gony</w:t>
      </w:r>
      <w:proofErr w:type="spellEnd"/>
      <w:r w:rsidR="00D10380">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D10380"/>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D10380"/>
    <w:p w14:paraId="45406E97" w14:textId="77777777" w:rsidR="00D17C7E" w:rsidRPr="001561C4" w:rsidRDefault="00F61548" w:rsidP="00D17C7E">
      <w:r w:rsidRPr="00A4727A">
        <w:rPr>
          <w:b/>
        </w:rPr>
        <w:t>Adapted from</w:t>
      </w:r>
      <w:r w:rsidR="00A4727A">
        <w:t>:</w:t>
      </w:r>
      <w:r>
        <w:t xml:space="preserve"> Crutchfield, Roger S. </w:t>
      </w:r>
      <w:r w:rsidRPr="00D10380">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D10380" w:rsidP="00D17C7E"/>
    <w:p w14:paraId="3D9172BC" w14:textId="27C8F147" w:rsidR="00D17C7E" w:rsidRPr="006E0D77" w:rsidRDefault="00F61548" w:rsidP="00D17C7E">
      <w:pPr>
        <w:numPr>
          <w:ilvl w:val="0"/>
          <w:numId w:val="1"/>
        </w:numPr>
      </w:pPr>
      <w:r w:rsidRPr="006E0D77">
        <w:t>Word Root</w:t>
      </w:r>
      <w:r w:rsidR="002A46C0">
        <w:t>s</w:t>
      </w:r>
      <w:r w:rsidRPr="006E0D77">
        <w:t>:</w:t>
      </w:r>
      <w:r w:rsidR="002A46C0">
        <w:t xml:space="preserve"> </w:t>
      </w:r>
      <w:proofErr w:type="spellStart"/>
      <w:r w:rsidR="002A46C0">
        <w:rPr>
          <w:b/>
        </w:rPr>
        <w:t>gon</w:t>
      </w:r>
      <w:proofErr w:type="spellEnd"/>
      <w:r w:rsidR="002A46C0">
        <w:rPr>
          <w:b/>
        </w:rPr>
        <w:t>/o, -</w:t>
      </w:r>
      <w:proofErr w:type="spellStart"/>
      <w:r w:rsidR="002A46C0">
        <w:rPr>
          <w:b/>
        </w:rPr>
        <w:t>gony</w:t>
      </w:r>
      <w:proofErr w:type="spellEnd"/>
      <w:r w:rsidRPr="006E0D77">
        <w:t xml:space="preserve"> </w:t>
      </w:r>
      <w:r w:rsidR="00E1553A">
        <w:rPr>
          <w:b/>
        </w:rPr>
        <w:t>(Greek)</w:t>
      </w:r>
    </w:p>
    <w:p w14:paraId="0FEB625A" w14:textId="77777777" w:rsidR="00D17C7E" w:rsidRPr="006E0D77" w:rsidRDefault="00D10380" w:rsidP="00D17C7E">
      <w:pPr>
        <w:rPr>
          <w:b/>
        </w:rPr>
      </w:pPr>
    </w:p>
    <w:p w14:paraId="5428D82F" w14:textId="1A164F21" w:rsidR="00D17C7E" w:rsidRPr="002A46C0" w:rsidRDefault="00C77A1A" w:rsidP="00D17C7E">
      <w:pPr>
        <w:numPr>
          <w:ilvl w:val="0"/>
          <w:numId w:val="1"/>
        </w:numPr>
        <w:rPr>
          <w:b/>
        </w:rPr>
      </w:pPr>
      <w:r>
        <w:t>Words that grow from this r</w:t>
      </w:r>
      <w:r w:rsidR="00F61548" w:rsidRPr="006E0D77">
        <w:t xml:space="preserve">oot; </w:t>
      </w:r>
      <w:r w:rsidR="00C73829">
        <w:t>using a collegiate dictionary, p</w:t>
      </w:r>
      <w:r w:rsidR="002A46C0">
        <w:t>lease define them:</w:t>
      </w:r>
    </w:p>
    <w:p w14:paraId="6EEDDB99" w14:textId="77777777" w:rsidR="002A46C0" w:rsidRDefault="002A46C0" w:rsidP="002A46C0">
      <w:pPr>
        <w:rPr>
          <w:b/>
        </w:rPr>
      </w:pPr>
    </w:p>
    <w:p w14:paraId="0419DADC" w14:textId="07D73EFF" w:rsidR="002A46C0" w:rsidRPr="002A46C0" w:rsidRDefault="002A46C0" w:rsidP="002A46C0">
      <w:pPr>
        <w:pStyle w:val="ListParagraph"/>
        <w:numPr>
          <w:ilvl w:val="1"/>
          <w:numId w:val="1"/>
        </w:numPr>
        <w:rPr>
          <w:b/>
        </w:rPr>
      </w:pPr>
      <w:r>
        <w:rPr>
          <w:b/>
        </w:rPr>
        <w:t xml:space="preserve">Archegonium </w:t>
      </w:r>
      <w:r>
        <w:t>(noun):</w:t>
      </w:r>
    </w:p>
    <w:p w14:paraId="67986851" w14:textId="77777777" w:rsidR="002A46C0" w:rsidRDefault="002A46C0" w:rsidP="002A46C0">
      <w:pPr>
        <w:rPr>
          <w:b/>
        </w:rPr>
      </w:pPr>
    </w:p>
    <w:p w14:paraId="7F707B03" w14:textId="77777777" w:rsidR="002A46C0" w:rsidRDefault="002A46C0" w:rsidP="002A46C0">
      <w:pPr>
        <w:rPr>
          <w:b/>
        </w:rPr>
      </w:pPr>
    </w:p>
    <w:p w14:paraId="192C12C9" w14:textId="77777777" w:rsidR="002A46C0" w:rsidRDefault="002A46C0" w:rsidP="002A46C0">
      <w:pPr>
        <w:rPr>
          <w:b/>
        </w:rPr>
      </w:pPr>
    </w:p>
    <w:p w14:paraId="4AD963B0" w14:textId="77777777" w:rsidR="002A46C0" w:rsidRPr="002A46C0" w:rsidRDefault="002A46C0" w:rsidP="002A46C0">
      <w:pPr>
        <w:rPr>
          <w:b/>
        </w:rPr>
      </w:pPr>
    </w:p>
    <w:p w14:paraId="131E2DFF" w14:textId="09FA558D" w:rsidR="002A46C0" w:rsidRPr="002A46C0" w:rsidRDefault="002A46C0" w:rsidP="002A46C0">
      <w:pPr>
        <w:pStyle w:val="ListParagraph"/>
        <w:numPr>
          <w:ilvl w:val="1"/>
          <w:numId w:val="1"/>
        </w:numPr>
        <w:rPr>
          <w:b/>
        </w:rPr>
      </w:pPr>
      <w:r>
        <w:rPr>
          <w:b/>
        </w:rPr>
        <w:t xml:space="preserve">Carpogonium </w:t>
      </w:r>
      <w:r>
        <w:t>(noun):</w:t>
      </w:r>
    </w:p>
    <w:p w14:paraId="63B0AECE" w14:textId="77777777" w:rsidR="002A46C0" w:rsidRDefault="002A46C0" w:rsidP="002A46C0">
      <w:pPr>
        <w:rPr>
          <w:b/>
        </w:rPr>
      </w:pPr>
    </w:p>
    <w:p w14:paraId="4A402884" w14:textId="77777777" w:rsidR="002A46C0" w:rsidRDefault="002A46C0" w:rsidP="002A46C0">
      <w:pPr>
        <w:rPr>
          <w:b/>
        </w:rPr>
      </w:pPr>
    </w:p>
    <w:p w14:paraId="1A5F2D2B" w14:textId="77777777" w:rsidR="002A46C0" w:rsidRDefault="002A46C0" w:rsidP="002A46C0">
      <w:pPr>
        <w:rPr>
          <w:b/>
        </w:rPr>
      </w:pPr>
    </w:p>
    <w:p w14:paraId="50547C99" w14:textId="77777777" w:rsidR="002A46C0" w:rsidRPr="002A46C0" w:rsidRDefault="002A46C0" w:rsidP="002A46C0">
      <w:pPr>
        <w:rPr>
          <w:b/>
        </w:rPr>
      </w:pPr>
    </w:p>
    <w:p w14:paraId="6BF0A517" w14:textId="42FBF609" w:rsidR="002A46C0" w:rsidRPr="002A46C0" w:rsidRDefault="002A46C0" w:rsidP="002A46C0">
      <w:pPr>
        <w:pStyle w:val="ListParagraph"/>
        <w:numPr>
          <w:ilvl w:val="1"/>
          <w:numId w:val="1"/>
        </w:numPr>
        <w:rPr>
          <w:b/>
        </w:rPr>
      </w:pPr>
      <w:r>
        <w:rPr>
          <w:b/>
        </w:rPr>
        <w:t xml:space="preserve">Cosmogony </w:t>
      </w:r>
      <w:r>
        <w:t>(noun):</w:t>
      </w:r>
    </w:p>
    <w:p w14:paraId="571A7CBA" w14:textId="77777777" w:rsidR="002A46C0" w:rsidRDefault="002A46C0" w:rsidP="002A46C0">
      <w:pPr>
        <w:rPr>
          <w:b/>
        </w:rPr>
      </w:pPr>
    </w:p>
    <w:p w14:paraId="30D1C9F8" w14:textId="77777777" w:rsidR="002A46C0" w:rsidRDefault="002A46C0" w:rsidP="002A46C0">
      <w:pPr>
        <w:rPr>
          <w:b/>
        </w:rPr>
      </w:pPr>
    </w:p>
    <w:p w14:paraId="7B3DFD9E" w14:textId="77777777" w:rsidR="002A46C0" w:rsidRDefault="002A46C0" w:rsidP="002A46C0">
      <w:pPr>
        <w:rPr>
          <w:b/>
        </w:rPr>
      </w:pPr>
    </w:p>
    <w:p w14:paraId="14377E07" w14:textId="77777777" w:rsidR="002A46C0" w:rsidRPr="002A46C0" w:rsidRDefault="002A46C0" w:rsidP="002A46C0">
      <w:pPr>
        <w:rPr>
          <w:b/>
        </w:rPr>
      </w:pPr>
    </w:p>
    <w:p w14:paraId="3D6ABDB1" w14:textId="41765916" w:rsidR="002A46C0" w:rsidRPr="002A46C0" w:rsidRDefault="002A46C0" w:rsidP="002A46C0">
      <w:pPr>
        <w:pStyle w:val="ListParagraph"/>
        <w:numPr>
          <w:ilvl w:val="1"/>
          <w:numId w:val="1"/>
        </w:numPr>
        <w:rPr>
          <w:b/>
        </w:rPr>
      </w:pPr>
      <w:r>
        <w:rPr>
          <w:b/>
        </w:rPr>
        <w:t xml:space="preserve">Gonad </w:t>
      </w:r>
      <w:r>
        <w:t>(noun):</w:t>
      </w:r>
    </w:p>
    <w:p w14:paraId="14C69799" w14:textId="77777777" w:rsidR="002A46C0" w:rsidRDefault="002A46C0" w:rsidP="002A46C0">
      <w:pPr>
        <w:rPr>
          <w:b/>
        </w:rPr>
      </w:pPr>
    </w:p>
    <w:p w14:paraId="56E60076" w14:textId="77777777" w:rsidR="002A46C0" w:rsidRDefault="002A46C0" w:rsidP="002A46C0">
      <w:pPr>
        <w:rPr>
          <w:b/>
        </w:rPr>
      </w:pPr>
    </w:p>
    <w:p w14:paraId="50AC8EB3" w14:textId="77777777" w:rsidR="002A46C0" w:rsidRDefault="002A46C0" w:rsidP="002A46C0">
      <w:pPr>
        <w:rPr>
          <w:b/>
        </w:rPr>
      </w:pPr>
    </w:p>
    <w:p w14:paraId="06EB4F15" w14:textId="77777777" w:rsidR="002A46C0" w:rsidRPr="002A46C0" w:rsidRDefault="002A46C0" w:rsidP="002A46C0">
      <w:pPr>
        <w:rPr>
          <w:b/>
        </w:rPr>
      </w:pPr>
    </w:p>
    <w:p w14:paraId="545AB185" w14:textId="4CDA4615" w:rsidR="002A46C0" w:rsidRPr="002A46C0" w:rsidRDefault="002A46C0" w:rsidP="002A46C0">
      <w:pPr>
        <w:pStyle w:val="ListParagraph"/>
        <w:numPr>
          <w:ilvl w:val="1"/>
          <w:numId w:val="1"/>
        </w:numPr>
        <w:rPr>
          <w:b/>
        </w:rPr>
      </w:pPr>
      <w:r>
        <w:rPr>
          <w:b/>
        </w:rPr>
        <w:t xml:space="preserve">Gonococcus </w:t>
      </w:r>
      <w:r>
        <w:t>(noun):</w:t>
      </w:r>
    </w:p>
    <w:p w14:paraId="6CBF7316" w14:textId="77777777" w:rsidR="002A46C0" w:rsidRDefault="002A46C0" w:rsidP="002A46C0">
      <w:pPr>
        <w:rPr>
          <w:b/>
        </w:rPr>
      </w:pPr>
    </w:p>
    <w:p w14:paraId="3484C0D4" w14:textId="77777777" w:rsidR="002A46C0" w:rsidRDefault="002A46C0" w:rsidP="002A46C0">
      <w:pPr>
        <w:rPr>
          <w:b/>
        </w:rPr>
      </w:pPr>
    </w:p>
    <w:p w14:paraId="63E648E6" w14:textId="77777777" w:rsidR="002A46C0" w:rsidRDefault="002A46C0" w:rsidP="002A46C0">
      <w:pPr>
        <w:rPr>
          <w:b/>
        </w:rPr>
      </w:pPr>
    </w:p>
    <w:p w14:paraId="14878F20" w14:textId="77777777" w:rsidR="002A46C0" w:rsidRPr="002A46C0" w:rsidRDefault="002A46C0" w:rsidP="002A46C0">
      <w:pPr>
        <w:rPr>
          <w:b/>
        </w:rPr>
      </w:pPr>
    </w:p>
    <w:p w14:paraId="02AD491B" w14:textId="1A5B5D61" w:rsidR="002A46C0" w:rsidRPr="002A46C0" w:rsidRDefault="002A46C0" w:rsidP="002A46C0">
      <w:pPr>
        <w:pStyle w:val="ListParagraph"/>
        <w:numPr>
          <w:ilvl w:val="1"/>
          <w:numId w:val="1"/>
        </w:numPr>
        <w:rPr>
          <w:b/>
        </w:rPr>
      </w:pPr>
      <w:r>
        <w:rPr>
          <w:b/>
        </w:rPr>
        <w:t xml:space="preserve">Gonorrhea </w:t>
      </w:r>
      <w:r>
        <w:t>(noun):</w:t>
      </w:r>
    </w:p>
    <w:p w14:paraId="3E1A0650" w14:textId="77777777" w:rsidR="002A46C0" w:rsidRDefault="002A46C0" w:rsidP="002A46C0">
      <w:pPr>
        <w:rPr>
          <w:b/>
        </w:rPr>
      </w:pPr>
    </w:p>
    <w:p w14:paraId="05BB485B" w14:textId="77777777" w:rsidR="002A46C0" w:rsidRDefault="002A46C0" w:rsidP="002A46C0">
      <w:pPr>
        <w:rPr>
          <w:b/>
        </w:rPr>
      </w:pPr>
    </w:p>
    <w:p w14:paraId="7CD385CD" w14:textId="77777777" w:rsidR="002A46C0" w:rsidRDefault="002A46C0" w:rsidP="002A46C0">
      <w:pPr>
        <w:rPr>
          <w:b/>
        </w:rPr>
      </w:pPr>
    </w:p>
    <w:p w14:paraId="59C0F2E5" w14:textId="77777777" w:rsidR="002A46C0" w:rsidRPr="002A46C0" w:rsidRDefault="002A46C0" w:rsidP="002A46C0">
      <w:pPr>
        <w:rPr>
          <w:b/>
        </w:rPr>
      </w:pPr>
    </w:p>
    <w:p w14:paraId="6FF16277" w14:textId="7FBFC03A" w:rsidR="002A46C0" w:rsidRPr="002A46C0" w:rsidRDefault="002A46C0" w:rsidP="002A46C0">
      <w:pPr>
        <w:pStyle w:val="ListParagraph"/>
        <w:numPr>
          <w:ilvl w:val="1"/>
          <w:numId w:val="1"/>
        </w:numPr>
        <w:rPr>
          <w:b/>
        </w:rPr>
      </w:pPr>
      <w:r>
        <w:rPr>
          <w:b/>
        </w:rPr>
        <w:t xml:space="preserve">Oogonium </w:t>
      </w:r>
      <w:r>
        <w:t>(noun):</w:t>
      </w:r>
    </w:p>
    <w:p w14:paraId="7A3E6009" w14:textId="77777777" w:rsidR="002A46C0" w:rsidRDefault="002A46C0" w:rsidP="002A46C0">
      <w:pPr>
        <w:rPr>
          <w:b/>
        </w:rPr>
      </w:pPr>
    </w:p>
    <w:p w14:paraId="33B56ED5" w14:textId="77777777" w:rsidR="002A46C0" w:rsidRDefault="002A46C0" w:rsidP="002A46C0">
      <w:pPr>
        <w:rPr>
          <w:b/>
        </w:rPr>
      </w:pPr>
    </w:p>
    <w:p w14:paraId="5269B8E5" w14:textId="77777777" w:rsidR="002A46C0" w:rsidRPr="002A46C0" w:rsidRDefault="002A46C0" w:rsidP="002A46C0">
      <w:pPr>
        <w:rPr>
          <w:b/>
        </w:rPr>
      </w:pPr>
    </w:p>
    <w:p w14:paraId="7801FFD0" w14:textId="0652113C" w:rsidR="002A46C0" w:rsidRPr="002A46C0" w:rsidRDefault="002A46C0" w:rsidP="002A46C0">
      <w:pPr>
        <w:pStyle w:val="ListParagraph"/>
        <w:numPr>
          <w:ilvl w:val="1"/>
          <w:numId w:val="1"/>
        </w:numPr>
        <w:rPr>
          <w:b/>
        </w:rPr>
      </w:pPr>
      <w:r>
        <w:rPr>
          <w:b/>
        </w:rPr>
        <w:lastRenderedPageBreak/>
        <w:t xml:space="preserve">Spermatogonium </w:t>
      </w:r>
      <w:r>
        <w:t>(noun):</w:t>
      </w:r>
    </w:p>
    <w:p w14:paraId="3DFA5379" w14:textId="77777777" w:rsidR="00D17C7E" w:rsidRPr="006E0D77" w:rsidRDefault="00D10380" w:rsidP="00D17C7E">
      <w:pPr>
        <w:rPr>
          <w:b/>
        </w:rPr>
      </w:pPr>
    </w:p>
    <w:p w14:paraId="47611EF9" w14:textId="77777777" w:rsidR="00D17C7E" w:rsidRPr="006E0D77" w:rsidRDefault="00D10380" w:rsidP="00D17C7E">
      <w:pPr>
        <w:rPr>
          <w:b/>
        </w:rPr>
      </w:pPr>
    </w:p>
    <w:p w14:paraId="73EE2460" w14:textId="77777777" w:rsidR="00D17C7E" w:rsidRPr="006E0D77" w:rsidRDefault="00D10380" w:rsidP="00D17C7E">
      <w:pPr>
        <w:ind w:left="360"/>
        <w:rPr>
          <w:b/>
        </w:rPr>
      </w:pPr>
    </w:p>
    <w:p w14:paraId="11F662A0" w14:textId="20C36C2E" w:rsidR="00DA1D10" w:rsidRDefault="00DA1D10" w:rsidP="00DA1D10">
      <w:pPr>
        <w:pStyle w:val="ListParagraph"/>
        <w:numPr>
          <w:ilvl w:val="0"/>
          <w:numId w:val="1"/>
        </w:numPr>
      </w:pPr>
      <w:r>
        <w:t xml:space="preserve">The </w:t>
      </w:r>
      <w:r w:rsidR="00E1553A">
        <w:t>Greek</w:t>
      </w:r>
      <w:r w:rsidR="00F76502">
        <w:t xml:space="preserve"> </w:t>
      </w:r>
      <w:r>
        <w:t>word root</w:t>
      </w:r>
      <w:r w:rsidR="002A46C0">
        <w:t>s</w:t>
      </w:r>
      <w:r>
        <w:t xml:space="preserve"> </w:t>
      </w:r>
      <w:proofErr w:type="spellStart"/>
      <w:r w:rsidR="002A46C0">
        <w:rPr>
          <w:b/>
        </w:rPr>
        <w:t>gon</w:t>
      </w:r>
      <w:proofErr w:type="spellEnd"/>
      <w:r w:rsidR="002A46C0">
        <w:rPr>
          <w:b/>
        </w:rPr>
        <w:t xml:space="preserve">/o </w:t>
      </w:r>
      <w:r w:rsidR="002A46C0" w:rsidRPr="002A46C0">
        <w:t>and</w:t>
      </w:r>
      <w:r w:rsidR="002A46C0">
        <w:rPr>
          <w:b/>
        </w:rPr>
        <w:t xml:space="preserve"> -</w:t>
      </w:r>
      <w:proofErr w:type="spellStart"/>
      <w:r w:rsidR="002A46C0">
        <w:rPr>
          <w:b/>
        </w:rPr>
        <w:t>gony</w:t>
      </w:r>
      <w:proofErr w:type="spellEnd"/>
      <w:r w:rsidRPr="00DA1D10">
        <w:rPr>
          <w:b/>
        </w:rPr>
        <w:t xml:space="preserve"> </w:t>
      </w:r>
      <w:r w:rsidR="002A46C0">
        <w:t>mean</w:t>
      </w:r>
      <w:r w:rsidRPr="002A46C0">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64E66580"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2A46C0">
        <w:t>:</w:t>
      </w:r>
    </w:p>
    <w:p w14:paraId="59C737CC" w14:textId="77777777" w:rsidR="00D17C7E" w:rsidRPr="001561C4" w:rsidRDefault="00D10380" w:rsidP="00D17C7E"/>
    <w:p w14:paraId="4AB484D8" w14:textId="77777777" w:rsidR="00D17C7E" w:rsidRPr="001561C4" w:rsidRDefault="00D10380" w:rsidP="00D17C7E"/>
    <w:p w14:paraId="0A59365A" w14:textId="77777777" w:rsidR="00D17C7E" w:rsidRPr="001561C4" w:rsidRDefault="00D10380" w:rsidP="00D17C7E"/>
    <w:p w14:paraId="1B86D30B" w14:textId="77777777" w:rsidR="00D17C7E" w:rsidRPr="001561C4" w:rsidRDefault="00D10380" w:rsidP="00D17C7E"/>
    <w:p w14:paraId="1E5B1741" w14:textId="77777777" w:rsidR="00D17C7E" w:rsidRPr="001561C4" w:rsidRDefault="00D10380" w:rsidP="00D17C7E"/>
    <w:p w14:paraId="2797CC51" w14:textId="77777777" w:rsidR="00D17C7E" w:rsidRPr="001561C4" w:rsidRDefault="00D10380" w:rsidP="00D17C7E"/>
    <w:p w14:paraId="0585FFA5" w14:textId="77777777" w:rsidR="00D17C7E" w:rsidRPr="001561C4" w:rsidRDefault="00D10380" w:rsidP="00D17C7E"/>
    <w:p w14:paraId="00AD039C" w14:textId="77777777" w:rsidR="00D17C7E" w:rsidRPr="001561C4" w:rsidRDefault="00D10380" w:rsidP="00D17C7E"/>
    <w:p w14:paraId="087020A9" w14:textId="77777777" w:rsidR="00D17C7E" w:rsidRPr="001561C4" w:rsidRDefault="00D10380" w:rsidP="00D17C7E"/>
    <w:p w14:paraId="50A1B495" w14:textId="77777777" w:rsidR="00D17C7E" w:rsidRPr="001561C4" w:rsidRDefault="00D10380" w:rsidP="00D17C7E"/>
    <w:p w14:paraId="66999E84" w14:textId="77777777" w:rsidR="00D17C7E" w:rsidRPr="001561C4" w:rsidRDefault="00D10380" w:rsidP="00D17C7E"/>
    <w:p w14:paraId="2E632324" w14:textId="77777777" w:rsidR="00D17C7E" w:rsidRPr="001561C4" w:rsidRDefault="00D10380" w:rsidP="00D17C7E"/>
    <w:p w14:paraId="2C47F937" w14:textId="77777777" w:rsidR="00D17C7E" w:rsidRPr="001561C4" w:rsidRDefault="00D10380" w:rsidP="00D17C7E"/>
    <w:p w14:paraId="6030845A" w14:textId="77777777" w:rsidR="00D17C7E" w:rsidRPr="001561C4" w:rsidRDefault="00D10380" w:rsidP="00D17C7E"/>
    <w:p w14:paraId="40525493" w14:textId="77777777" w:rsidR="00D17C7E" w:rsidRPr="001561C4" w:rsidRDefault="00D10380" w:rsidP="00D17C7E"/>
    <w:p w14:paraId="31836A1D" w14:textId="77777777" w:rsidR="00D17C7E" w:rsidRPr="001561C4" w:rsidRDefault="00D10380" w:rsidP="00D17C7E"/>
    <w:p w14:paraId="198AA4CB" w14:textId="77777777" w:rsidR="00D17C7E" w:rsidRPr="001561C4" w:rsidRDefault="00D10380" w:rsidP="00D17C7E"/>
    <w:p w14:paraId="76E0B372" w14:textId="77777777" w:rsidR="00D17C7E" w:rsidRPr="001561C4" w:rsidRDefault="00D10380" w:rsidP="00D17C7E"/>
    <w:p w14:paraId="255102FE" w14:textId="77777777" w:rsidR="00D17C7E" w:rsidRPr="001561C4" w:rsidRDefault="00D10380" w:rsidP="00D17C7E"/>
    <w:p w14:paraId="2FEC9760" w14:textId="77777777" w:rsidR="00D17C7E" w:rsidRPr="001561C4" w:rsidRDefault="00D10380" w:rsidP="00D17C7E"/>
    <w:p w14:paraId="22781432" w14:textId="77777777" w:rsidR="00D17C7E" w:rsidRPr="001561C4" w:rsidRDefault="00D10380" w:rsidP="00D17C7E"/>
    <w:p w14:paraId="73AB7F3A" w14:textId="77777777" w:rsidR="00D17C7E" w:rsidRPr="001561C4" w:rsidRDefault="00D10380" w:rsidP="00D17C7E"/>
    <w:p w14:paraId="153CD5B3" w14:textId="77777777" w:rsidR="00D17C7E" w:rsidRPr="001561C4" w:rsidRDefault="00D10380" w:rsidP="00D17C7E"/>
    <w:p w14:paraId="59DEF0CB" w14:textId="77777777" w:rsidR="00D17C7E" w:rsidRPr="001561C4" w:rsidRDefault="00D10380" w:rsidP="00D17C7E"/>
    <w:p w14:paraId="58C8817F" w14:textId="77777777" w:rsidR="00D17C7E" w:rsidRPr="001561C4" w:rsidRDefault="00D10380" w:rsidP="00D17C7E"/>
    <w:p w14:paraId="1F1CD89B" w14:textId="77777777" w:rsidR="00D17C7E" w:rsidRPr="001561C4" w:rsidRDefault="00D10380" w:rsidP="00D17C7E"/>
    <w:p w14:paraId="30AE6244" w14:textId="77777777" w:rsidR="00D17C7E" w:rsidRDefault="00D10380"/>
    <w:p w14:paraId="2CFC87C5" w14:textId="77777777" w:rsidR="00D17C7E" w:rsidRDefault="00D10380"/>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1F7697"/>
    <w:rsid w:val="00254511"/>
    <w:rsid w:val="002A46C0"/>
    <w:rsid w:val="00491290"/>
    <w:rsid w:val="00904FAB"/>
    <w:rsid w:val="00955468"/>
    <w:rsid w:val="00A4727A"/>
    <w:rsid w:val="00BA387A"/>
    <w:rsid w:val="00C116B9"/>
    <w:rsid w:val="00C73829"/>
    <w:rsid w:val="00C77A1A"/>
    <w:rsid w:val="00D10380"/>
    <w:rsid w:val="00DA1D10"/>
    <w:rsid w:val="00E1553A"/>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5</TotalTime>
  <Pages>2</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2016-06-22T11:59:00Z</dcterms:created>
  <dcterms:modified xsi:type="dcterms:W3CDTF">2021-11-28T12:11:00Z</dcterms:modified>
</cp:coreProperties>
</file>