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F8F8D" w14:textId="12228EE8" w:rsidR="00B577EA" w:rsidRPr="00712426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D91473">
        <w:rPr>
          <w:b/>
          <w:sz w:val="28"/>
          <w:szCs w:val="28"/>
          <w:u w:val="single"/>
        </w:rPr>
        <w:t>Unit, Volume 3</w:t>
      </w:r>
      <w:r w:rsidR="00712426">
        <w:rPr>
          <w:b/>
          <w:sz w:val="28"/>
          <w:szCs w:val="28"/>
          <w:u w:val="single"/>
        </w:rPr>
        <w:t xml:space="preserve">, Lesson 19: </w:t>
      </w:r>
      <w:r w:rsidR="00712426">
        <w:rPr>
          <w:b/>
          <w:i/>
          <w:sz w:val="28"/>
          <w:szCs w:val="28"/>
          <w:u w:val="single"/>
        </w:rPr>
        <w:t>Trick or Treat</w:t>
      </w:r>
    </w:p>
    <w:p w14:paraId="1612EB24" w14:textId="77777777" w:rsidR="00BA79CF" w:rsidRDefault="00BA79CF" w:rsidP="00BA79CF">
      <w:pPr>
        <w:jc w:val="center"/>
        <w:rPr>
          <w:b/>
          <w:u w:val="single"/>
        </w:rPr>
      </w:pPr>
    </w:p>
    <w:p w14:paraId="345A36C4" w14:textId="64C52B63" w:rsidR="00D91473" w:rsidRDefault="00D91473" w:rsidP="00D91473">
      <w:r>
        <w:rPr>
          <w:b/>
        </w:rPr>
        <w:t>Excerp</w:t>
      </w:r>
      <w:r w:rsidR="00BA79CF">
        <w:rPr>
          <w:b/>
        </w:rPr>
        <w:t xml:space="preserve">ted from: </w:t>
      </w:r>
      <w:r>
        <w:t xml:space="preserve">Treat, Lawrence. </w:t>
      </w:r>
      <w:r>
        <w:rPr>
          <w:i/>
        </w:rPr>
        <w:t>You’re the Detective</w:t>
      </w:r>
      <w:r>
        <w:t>! Jaffrey, NH: David R. Godine, 1983.</w:t>
      </w:r>
    </w:p>
    <w:p w14:paraId="7B1E602F" w14:textId="575CE881" w:rsidR="00A812B5" w:rsidRDefault="00A812B5" w:rsidP="00D91473"/>
    <w:p w14:paraId="22507967" w14:textId="4B261CD7" w:rsidR="00A812B5" w:rsidRPr="00E22CB0" w:rsidRDefault="00E22CB0" w:rsidP="00A812B5">
      <w:pPr>
        <w:pStyle w:val="ListParagraph"/>
        <w:numPr>
          <w:ilvl w:val="0"/>
          <w:numId w:val="1"/>
        </w:numPr>
        <w:rPr>
          <w:b/>
        </w:rPr>
      </w:pPr>
      <w:r>
        <w:t>Oil, judging by the trail of spilt liquid from the tank to the oil container.</w:t>
      </w:r>
    </w:p>
    <w:p w14:paraId="102D31F6" w14:textId="77777777" w:rsidR="00E22CB0" w:rsidRPr="00E22CB0" w:rsidRDefault="00E22CB0" w:rsidP="00E22CB0">
      <w:pPr>
        <w:rPr>
          <w:b/>
        </w:rPr>
      </w:pPr>
    </w:p>
    <w:p w14:paraId="38A91F64" w14:textId="6D4DB0CE" w:rsidR="00E22CB0" w:rsidRPr="00D40883" w:rsidRDefault="00D40883" w:rsidP="00A812B5">
      <w:pPr>
        <w:pStyle w:val="ListParagraph"/>
        <w:numPr>
          <w:ilvl w:val="0"/>
          <w:numId w:val="1"/>
        </w:numPr>
        <w:rPr>
          <w:b/>
        </w:rPr>
      </w:pPr>
      <w:r>
        <w:t>No. The oil is dark and obviously dirty, and is probably old engine oil, which is worthless and easy to get.</w:t>
      </w:r>
    </w:p>
    <w:p w14:paraId="781EDA5D" w14:textId="77777777" w:rsidR="00D40883" w:rsidRPr="00D40883" w:rsidRDefault="00D40883" w:rsidP="00D40883">
      <w:pPr>
        <w:pStyle w:val="ListParagraph"/>
        <w:rPr>
          <w:b/>
        </w:rPr>
      </w:pPr>
    </w:p>
    <w:p w14:paraId="5884C24D" w14:textId="421E615D" w:rsidR="00D40883" w:rsidRPr="00D40883" w:rsidRDefault="00D40883" w:rsidP="00A812B5">
      <w:pPr>
        <w:pStyle w:val="ListParagraph"/>
        <w:numPr>
          <w:ilvl w:val="0"/>
          <w:numId w:val="1"/>
        </w:numPr>
        <w:rPr>
          <w:b/>
        </w:rPr>
      </w:pPr>
      <w:r>
        <w:t>Yes. The oil tank is heavy.</w:t>
      </w:r>
    </w:p>
    <w:p w14:paraId="23FEFBDE" w14:textId="77777777" w:rsidR="00D40883" w:rsidRPr="00D40883" w:rsidRDefault="00D40883" w:rsidP="00D40883">
      <w:pPr>
        <w:pStyle w:val="ListParagraph"/>
        <w:rPr>
          <w:b/>
        </w:rPr>
      </w:pPr>
    </w:p>
    <w:p w14:paraId="228A056D" w14:textId="69FB928D" w:rsidR="00D40883" w:rsidRPr="00D40883" w:rsidRDefault="00D40883" w:rsidP="00A812B5">
      <w:pPr>
        <w:pStyle w:val="ListParagraph"/>
        <w:numPr>
          <w:ilvl w:val="0"/>
          <w:numId w:val="1"/>
        </w:numPr>
        <w:rPr>
          <w:b/>
        </w:rPr>
      </w:pPr>
      <w:r>
        <w:t>All three.</w:t>
      </w:r>
    </w:p>
    <w:p w14:paraId="65CD27E0" w14:textId="77777777" w:rsidR="00D40883" w:rsidRPr="00D40883" w:rsidRDefault="00D40883" w:rsidP="00D40883">
      <w:pPr>
        <w:pStyle w:val="ListParagraph"/>
        <w:rPr>
          <w:b/>
        </w:rPr>
      </w:pPr>
    </w:p>
    <w:p w14:paraId="73322548" w14:textId="691C5CA7" w:rsidR="00D40883" w:rsidRPr="00D40883" w:rsidRDefault="00D40883" w:rsidP="00A812B5">
      <w:pPr>
        <w:pStyle w:val="ListParagraph"/>
        <w:numPr>
          <w:ilvl w:val="0"/>
          <w:numId w:val="1"/>
        </w:numPr>
        <w:rPr>
          <w:b/>
        </w:rPr>
      </w:pPr>
      <w:r>
        <w:t>No. It’s slippery and will smear whatever touches it.</w:t>
      </w:r>
    </w:p>
    <w:p w14:paraId="33867B10" w14:textId="77777777" w:rsidR="00D40883" w:rsidRPr="00D40883" w:rsidRDefault="00D40883" w:rsidP="00D40883">
      <w:pPr>
        <w:pStyle w:val="ListParagraph"/>
        <w:rPr>
          <w:b/>
        </w:rPr>
      </w:pPr>
    </w:p>
    <w:p w14:paraId="001B5487" w14:textId="0CA4C422" w:rsidR="00D40883" w:rsidRPr="00D40883" w:rsidRDefault="00D40883" w:rsidP="00A812B5">
      <w:pPr>
        <w:pStyle w:val="ListParagraph"/>
        <w:numPr>
          <w:ilvl w:val="0"/>
          <w:numId w:val="1"/>
        </w:numPr>
        <w:rPr>
          <w:b/>
        </w:rPr>
      </w:pPr>
      <w:r>
        <w:t>No, this is a botched job, with bent nails.</w:t>
      </w:r>
    </w:p>
    <w:p w14:paraId="61FCC384" w14:textId="77777777" w:rsidR="00D40883" w:rsidRPr="00D40883" w:rsidRDefault="00D40883" w:rsidP="00D40883">
      <w:pPr>
        <w:pStyle w:val="ListParagraph"/>
        <w:rPr>
          <w:b/>
        </w:rPr>
      </w:pPr>
    </w:p>
    <w:p w14:paraId="2804FA22" w14:textId="58AD4C07" w:rsidR="00D40883" w:rsidRPr="00D40883" w:rsidRDefault="00D40883" w:rsidP="00A812B5">
      <w:pPr>
        <w:pStyle w:val="ListParagraph"/>
        <w:numPr>
          <w:ilvl w:val="0"/>
          <w:numId w:val="1"/>
        </w:numPr>
        <w:rPr>
          <w:b/>
        </w:rPr>
      </w:pPr>
      <w:r>
        <w:t>Probably. It’s not likely that anyone would lock an empty garage, particularly because unlocking the padlock would be a nuisance.</w:t>
      </w:r>
    </w:p>
    <w:p w14:paraId="48DF8894" w14:textId="77777777" w:rsidR="00D40883" w:rsidRPr="00D40883" w:rsidRDefault="00D40883" w:rsidP="00D40883">
      <w:pPr>
        <w:pStyle w:val="ListParagraph"/>
        <w:rPr>
          <w:b/>
        </w:rPr>
      </w:pPr>
    </w:p>
    <w:p w14:paraId="0B4A9FC2" w14:textId="70ACB792" w:rsidR="00D40883" w:rsidRPr="00A812B5" w:rsidRDefault="00D40883" w:rsidP="00A812B5">
      <w:pPr>
        <w:pStyle w:val="ListParagraph"/>
        <w:numPr>
          <w:ilvl w:val="0"/>
          <w:numId w:val="1"/>
        </w:numPr>
        <w:rPr>
          <w:b/>
        </w:rPr>
      </w:pPr>
      <w:r>
        <w:t>The tennis player. His left forearm is overdeveloped, indicating he is left-handed, whereas the pitcher’s right forearm is overdeveloped, indicating he is right-handed. The angle of the bent nails indicated a hammer swung with the left hand. As for the carpenter, he would do a far neater job.</w:t>
      </w:r>
      <w:bookmarkStart w:id="0" w:name="_GoBack"/>
      <w:bookmarkEnd w:id="0"/>
    </w:p>
    <w:p w14:paraId="6ED39287" w14:textId="177310DA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BE508F"/>
    <w:multiLevelType w:val="hybridMultilevel"/>
    <w:tmpl w:val="67F0DD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38015A"/>
    <w:rsid w:val="00410E3E"/>
    <w:rsid w:val="00712426"/>
    <w:rsid w:val="00993C25"/>
    <w:rsid w:val="00A812B5"/>
    <w:rsid w:val="00A901AC"/>
    <w:rsid w:val="00BA79CF"/>
    <w:rsid w:val="00C869E6"/>
    <w:rsid w:val="00D40883"/>
    <w:rsid w:val="00D91473"/>
    <w:rsid w:val="00E16D41"/>
    <w:rsid w:val="00E22CB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182A29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2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11</TotalTime>
  <Pages>1</Pages>
  <Words>136</Words>
  <Characters>776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2018-04-23T11:51:00Z</dcterms:created>
  <dcterms:modified xsi:type="dcterms:W3CDTF">2018-06-01T13:26:00Z</dcterms:modified>
</cp:coreProperties>
</file>