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470ED2D6"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775B8E">
        <w:rPr>
          <w:rFonts w:ascii="Times New Roman" w:hAnsi="Times New Roman" w:cs="Times New Roman"/>
          <w:b/>
        </w:rPr>
        <w:t>37</w:t>
      </w:r>
      <w:r>
        <w:rPr>
          <w:rFonts w:ascii="Times New Roman" w:hAnsi="Times New Roman" w:cs="Times New Roman"/>
          <w:b/>
        </w:rPr>
        <w:t xml:space="preserve"> Worksheet:</w:t>
      </w:r>
      <w:r w:rsidR="00705B5D">
        <w:rPr>
          <w:rFonts w:ascii="Times New Roman" w:hAnsi="Times New Roman" w:cs="Times New Roman"/>
          <w:b/>
        </w:rPr>
        <w:t xml:space="preserve"> </w:t>
      </w:r>
      <w:r w:rsidR="007C3935" w:rsidRPr="007C3935">
        <w:rPr>
          <w:rFonts w:ascii="Times New Roman" w:hAnsi="Times New Roman" w:cs="Times New Roman"/>
          <w:b/>
          <w:i/>
          <w:iCs/>
        </w:rPr>
        <w:t>Money—U.S.: Coin Denominations</w:t>
      </w:r>
      <w:r w:rsidR="00705B5D" w:rsidRPr="007C3935">
        <w:rPr>
          <w:rFonts w:ascii="Times New Roman" w:hAnsi="Times New Roman" w:cs="Times New Roman"/>
          <w:b/>
        </w:rPr>
        <w:t>.</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5DC0B934" w14:textId="081DF3E3" w:rsidR="00937505" w:rsidRDefault="00705B5D" w:rsidP="007C3935">
      <w:pPr>
        <w:rPr>
          <w:rFonts w:ascii="Times New Roman" w:hAnsi="Times New Roman" w:cs="Times New Roman"/>
          <w:bCs/>
        </w:rPr>
      </w:pPr>
      <w:r>
        <w:rPr>
          <w:rFonts w:ascii="Times New Roman" w:hAnsi="Times New Roman" w:cs="Times New Roman"/>
          <w:bCs/>
        </w:rPr>
        <w:t>This worksheet deals with the concept and category of</w:t>
      </w:r>
      <w:r w:rsidR="009B3FEC">
        <w:rPr>
          <w:rFonts w:ascii="Times New Roman" w:hAnsi="Times New Roman" w:cs="Times New Roman"/>
          <w:bCs/>
        </w:rPr>
        <w:t xml:space="preserve"> denominations in money</w:t>
      </w:r>
      <w:r>
        <w:rPr>
          <w:rFonts w:ascii="Times New Roman" w:hAnsi="Times New Roman" w:cs="Times New Roman"/>
          <w:bCs/>
        </w:rPr>
        <w:t xml:space="preserve">. Please answer the reading comprehension that follow this list of </w:t>
      </w:r>
      <w:r w:rsidR="009B3FEC">
        <w:rPr>
          <w:rFonts w:ascii="Times New Roman" w:hAnsi="Times New Roman" w:cs="Times New Roman"/>
          <w:bCs/>
        </w:rPr>
        <w:t>the denominations of coins in the United States</w:t>
      </w:r>
      <w:r>
        <w:rPr>
          <w:rFonts w:ascii="Times New Roman" w:hAnsi="Times New Roman" w:cs="Times New Roman"/>
          <w:bCs/>
        </w:rPr>
        <w:t>.</w:t>
      </w:r>
    </w:p>
    <w:p w14:paraId="00220C5B" w14:textId="77777777" w:rsidR="009B3FEC" w:rsidRPr="007C3935" w:rsidRDefault="009B3FEC" w:rsidP="007C3935">
      <w:pPr>
        <w:rPr>
          <w:rFonts w:ascii="Times New Roman" w:hAnsi="Times New Roman" w:cs="Times New Roman"/>
          <w:bCs/>
        </w:rPr>
      </w:pPr>
    </w:p>
    <w:p w14:paraId="5F0BF046" w14:textId="77777777" w:rsidR="00937505" w:rsidRPr="00937505" w:rsidRDefault="00937505" w:rsidP="00937505">
      <w:pPr>
        <w:widowControl w:val="0"/>
        <w:jc w:val="center"/>
        <w:rPr>
          <w:rFonts w:ascii="Times New Roman" w:hAnsi="Times New Roman" w:cs="Times New Roman"/>
          <w:b/>
          <w:bCs/>
          <w:u w:val="single"/>
        </w:rPr>
      </w:pPr>
      <w:r w:rsidRPr="00937505">
        <w:rPr>
          <w:rFonts w:ascii="Times New Roman" w:hAnsi="Times New Roman" w:cs="Times New Roman"/>
          <w:b/>
          <w:bCs/>
          <w:u w:val="single"/>
        </w:rPr>
        <w:t>Money-U.S.: Coin Denominations</w:t>
      </w:r>
    </w:p>
    <w:p w14:paraId="680DA709" w14:textId="77777777" w:rsidR="00937505" w:rsidRPr="00806619" w:rsidRDefault="00937505" w:rsidP="00937505">
      <w:pPr>
        <w:pStyle w:val="ListParagraph"/>
        <w:widowControl w:val="0"/>
        <w:numPr>
          <w:ilvl w:val="0"/>
          <w:numId w:val="1"/>
        </w:numPr>
        <w:jc w:val="center"/>
        <w:rPr>
          <w:b/>
          <w:bCs/>
        </w:rPr>
      </w:pPr>
      <w:r>
        <w:t>$1, President Dwight Eisenhower (silver dollar)</w:t>
      </w:r>
    </w:p>
    <w:p w14:paraId="6ECDFCE7" w14:textId="77777777" w:rsidR="00937505" w:rsidRPr="00806619" w:rsidRDefault="00937505" w:rsidP="00937505">
      <w:pPr>
        <w:pStyle w:val="ListParagraph"/>
        <w:widowControl w:val="0"/>
        <w:numPr>
          <w:ilvl w:val="0"/>
          <w:numId w:val="1"/>
        </w:numPr>
        <w:jc w:val="center"/>
        <w:rPr>
          <w:b/>
          <w:bCs/>
        </w:rPr>
      </w:pPr>
      <w:r>
        <w:t>$1, Susan B. Anthony (discontinued)</w:t>
      </w:r>
    </w:p>
    <w:p w14:paraId="6F6C14B0" w14:textId="77777777" w:rsidR="00937505" w:rsidRPr="00806619" w:rsidRDefault="00937505" w:rsidP="00937505">
      <w:pPr>
        <w:pStyle w:val="ListParagraph"/>
        <w:widowControl w:val="0"/>
        <w:numPr>
          <w:ilvl w:val="0"/>
          <w:numId w:val="1"/>
        </w:numPr>
        <w:jc w:val="center"/>
        <w:rPr>
          <w:b/>
          <w:bCs/>
        </w:rPr>
      </w:pPr>
      <w:r>
        <w:t>$0.50, President John F. Kennedy</w:t>
      </w:r>
    </w:p>
    <w:p w14:paraId="20629DFF" w14:textId="77777777" w:rsidR="00937505" w:rsidRPr="00806619" w:rsidRDefault="00937505" w:rsidP="00937505">
      <w:pPr>
        <w:pStyle w:val="ListParagraph"/>
        <w:widowControl w:val="0"/>
        <w:numPr>
          <w:ilvl w:val="0"/>
          <w:numId w:val="1"/>
        </w:numPr>
        <w:jc w:val="center"/>
        <w:rPr>
          <w:b/>
          <w:bCs/>
        </w:rPr>
      </w:pPr>
      <w:r>
        <w:t>$0.25, President George Washington</w:t>
      </w:r>
    </w:p>
    <w:p w14:paraId="0254156F" w14:textId="77777777" w:rsidR="00937505" w:rsidRPr="00806619" w:rsidRDefault="00937505" w:rsidP="00937505">
      <w:pPr>
        <w:pStyle w:val="ListParagraph"/>
        <w:widowControl w:val="0"/>
        <w:numPr>
          <w:ilvl w:val="0"/>
          <w:numId w:val="1"/>
        </w:numPr>
        <w:jc w:val="center"/>
        <w:rPr>
          <w:b/>
          <w:bCs/>
        </w:rPr>
      </w:pPr>
      <w:r>
        <w:t>$0.10, President Franklin D. Roosevelt</w:t>
      </w:r>
    </w:p>
    <w:p w14:paraId="6EC6F5F9" w14:textId="77777777" w:rsidR="00937505" w:rsidRPr="00806619" w:rsidRDefault="00937505" w:rsidP="00937505">
      <w:pPr>
        <w:pStyle w:val="ListParagraph"/>
        <w:widowControl w:val="0"/>
        <w:numPr>
          <w:ilvl w:val="0"/>
          <w:numId w:val="1"/>
        </w:numPr>
        <w:jc w:val="center"/>
        <w:rPr>
          <w:b/>
          <w:bCs/>
        </w:rPr>
      </w:pPr>
      <w:r>
        <w:t>$0.05, President Thomas Jefferson</w:t>
      </w:r>
    </w:p>
    <w:p w14:paraId="61D74991" w14:textId="139E0071" w:rsidR="00937505" w:rsidRPr="00775B8E" w:rsidRDefault="00937505" w:rsidP="00937505">
      <w:pPr>
        <w:pStyle w:val="ListParagraph"/>
        <w:widowControl w:val="0"/>
        <w:numPr>
          <w:ilvl w:val="0"/>
          <w:numId w:val="1"/>
        </w:numPr>
        <w:jc w:val="center"/>
        <w:rPr>
          <w:b/>
          <w:bCs/>
        </w:rPr>
      </w:pPr>
      <w:r>
        <w:t>$0.01, President Abraham Lincoln</w:t>
      </w:r>
    </w:p>
    <w:p w14:paraId="2F83A5C0" w14:textId="74609DCF" w:rsidR="00775B8E" w:rsidRDefault="00775B8E" w:rsidP="00775B8E">
      <w:pPr>
        <w:widowControl w:val="0"/>
        <w:jc w:val="center"/>
        <w:rPr>
          <w:b/>
          <w:bCs/>
        </w:rPr>
      </w:pPr>
    </w:p>
    <w:p w14:paraId="591DDCDB" w14:textId="116A8B21" w:rsidR="00775B8E" w:rsidRDefault="00775B8E" w:rsidP="00775B8E">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3F682477" w14:textId="194BBAE8" w:rsidR="007C3935" w:rsidRDefault="007C3935" w:rsidP="00775B8E">
      <w:pPr>
        <w:widowControl w:val="0"/>
        <w:rPr>
          <w:rFonts w:ascii="Times New Roman" w:hAnsi="Times New Roman" w:cs="Times New Roman"/>
          <w:lang w:eastAsia="ja-JP"/>
        </w:rPr>
      </w:pPr>
    </w:p>
    <w:p w14:paraId="094E0950" w14:textId="18F1901A" w:rsidR="007C3935" w:rsidRPr="009B3FEC" w:rsidRDefault="009B3FEC" w:rsidP="007C3935">
      <w:pPr>
        <w:pStyle w:val="ListParagraph"/>
        <w:widowControl w:val="0"/>
        <w:numPr>
          <w:ilvl w:val="0"/>
          <w:numId w:val="2"/>
        </w:numPr>
        <w:rPr>
          <w:b/>
          <w:bCs/>
          <w:lang w:eastAsia="ja-JP"/>
        </w:rPr>
      </w:pPr>
      <w:r w:rsidRPr="009B3FEC">
        <w:rPr>
          <w:b/>
          <w:bCs/>
          <w:lang w:eastAsia="ja-JP"/>
        </w:rPr>
        <w:t>Who</w:t>
      </w:r>
      <w:r>
        <w:rPr>
          <w:lang w:eastAsia="ja-JP"/>
        </w:rPr>
        <w:t xml:space="preserve"> is on the $0.01 coin in the United States?</w:t>
      </w:r>
    </w:p>
    <w:p w14:paraId="06320240" w14:textId="67F43B7F" w:rsidR="009B3FEC" w:rsidRDefault="009B3FEC" w:rsidP="009B3FEC">
      <w:pPr>
        <w:widowControl w:val="0"/>
        <w:rPr>
          <w:b/>
          <w:bCs/>
          <w:lang w:eastAsia="ja-JP"/>
        </w:rPr>
      </w:pPr>
    </w:p>
    <w:p w14:paraId="1F9B6CC7" w14:textId="28A8C884" w:rsidR="009B3FEC" w:rsidRDefault="009B3FEC" w:rsidP="009B3FEC">
      <w:pPr>
        <w:widowControl w:val="0"/>
        <w:rPr>
          <w:b/>
          <w:bCs/>
          <w:lang w:eastAsia="ja-JP"/>
        </w:rPr>
      </w:pPr>
    </w:p>
    <w:p w14:paraId="6E212899" w14:textId="77777777" w:rsidR="009B3FEC" w:rsidRPr="009B3FEC" w:rsidRDefault="009B3FEC" w:rsidP="009B3FEC">
      <w:pPr>
        <w:widowControl w:val="0"/>
        <w:rPr>
          <w:b/>
          <w:bCs/>
          <w:lang w:eastAsia="ja-JP"/>
        </w:rPr>
      </w:pPr>
    </w:p>
    <w:p w14:paraId="69771871" w14:textId="7DA3A884" w:rsidR="009B3FEC" w:rsidRPr="009B3FEC" w:rsidRDefault="009B3FEC" w:rsidP="007C3935">
      <w:pPr>
        <w:pStyle w:val="ListParagraph"/>
        <w:widowControl w:val="0"/>
        <w:numPr>
          <w:ilvl w:val="0"/>
          <w:numId w:val="2"/>
        </w:numPr>
        <w:rPr>
          <w:b/>
          <w:bCs/>
          <w:lang w:eastAsia="ja-JP"/>
        </w:rPr>
      </w:pPr>
      <w:r w:rsidRPr="009B3FEC">
        <w:rPr>
          <w:b/>
          <w:bCs/>
          <w:lang w:eastAsia="ja-JP"/>
        </w:rPr>
        <w:t>On what</w:t>
      </w:r>
      <w:r>
        <w:rPr>
          <w:lang w:eastAsia="ja-JP"/>
        </w:rPr>
        <w:t xml:space="preserve"> coin is President George Washington?</w:t>
      </w:r>
    </w:p>
    <w:p w14:paraId="0A84DB2C" w14:textId="5E6AB8AB" w:rsidR="009B3FEC" w:rsidRDefault="009B3FEC" w:rsidP="009B3FEC">
      <w:pPr>
        <w:widowControl w:val="0"/>
        <w:rPr>
          <w:b/>
          <w:bCs/>
          <w:lang w:eastAsia="ja-JP"/>
        </w:rPr>
      </w:pPr>
    </w:p>
    <w:p w14:paraId="3F3B64B1" w14:textId="6492BBB5" w:rsidR="009B3FEC" w:rsidRDefault="009B3FEC" w:rsidP="009B3FEC">
      <w:pPr>
        <w:widowControl w:val="0"/>
        <w:rPr>
          <w:b/>
          <w:bCs/>
          <w:lang w:eastAsia="ja-JP"/>
        </w:rPr>
      </w:pPr>
    </w:p>
    <w:p w14:paraId="6C37EDB0" w14:textId="77777777" w:rsidR="009B3FEC" w:rsidRPr="009B3FEC" w:rsidRDefault="009B3FEC" w:rsidP="009B3FEC">
      <w:pPr>
        <w:widowControl w:val="0"/>
        <w:rPr>
          <w:b/>
          <w:bCs/>
          <w:lang w:eastAsia="ja-JP"/>
        </w:rPr>
      </w:pPr>
    </w:p>
    <w:p w14:paraId="459EF180" w14:textId="7B9930E4" w:rsidR="009B3FEC" w:rsidRPr="009B3FEC" w:rsidRDefault="009B3FEC" w:rsidP="007C3935">
      <w:pPr>
        <w:pStyle w:val="ListParagraph"/>
        <w:widowControl w:val="0"/>
        <w:numPr>
          <w:ilvl w:val="0"/>
          <w:numId w:val="2"/>
        </w:numPr>
        <w:rPr>
          <w:b/>
          <w:bCs/>
          <w:lang w:eastAsia="ja-JP"/>
        </w:rPr>
      </w:pPr>
      <w:r w:rsidRPr="009B3FEC">
        <w:rPr>
          <w:b/>
          <w:bCs/>
          <w:lang w:eastAsia="ja-JP"/>
        </w:rPr>
        <w:t>Whom</w:t>
      </w:r>
      <w:r>
        <w:rPr>
          <w:lang w:eastAsia="ja-JP"/>
        </w:rPr>
        <w:t xml:space="preserve"> would you find on a coin with a denomination of $0.10?</w:t>
      </w:r>
    </w:p>
    <w:p w14:paraId="3EF58228" w14:textId="7B035C0E" w:rsidR="009B3FEC" w:rsidRDefault="009B3FEC" w:rsidP="009B3FEC">
      <w:pPr>
        <w:widowControl w:val="0"/>
        <w:rPr>
          <w:b/>
          <w:bCs/>
          <w:lang w:eastAsia="ja-JP"/>
        </w:rPr>
      </w:pPr>
    </w:p>
    <w:p w14:paraId="4AEF897C" w14:textId="627A3263" w:rsidR="009B3FEC" w:rsidRDefault="009B3FEC" w:rsidP="009B3FEC">
      <w:pPr>
        <w:widowControl w:val="0"/>
        <w:rPr>
          <w:b/>
          <w:bCs/>
          <w:lang w:eastAsia="ja-JP"/>
        </w:rPr>
      </w:pPr>
    </w:p>
    <w:p w14:paraId="04EBDFBA" w14:textId="77777777" w:rsidR="009B3FEC" w:rsidRPr="009B3FEC" w:rsidRDefault="009B3FEC" w:rsidP="009B3FEC">
      <w:pPr>
        <w:widowControl w:val="0"/>
        <w:rPr>
          <w:b/>
          <w:bCs/>
          <w:lang w:eastAsia="ja-JP"/>
        </w:rPr>
      </w:pPr>
    </w:p>
    <w:p w14:paraId="793B8639" w14:textId="4F6103C9" w:rsidR="009B3FEC" w:rsidRPr="009B3FEC" w:rsidRDefault="009B3FEC" w:rsidP="007C3935">
      <w:pPr>
        <w:pStyle w:val="ListParagraph"/>
        <w:widowControl w:val="0"/>
        <w:numPr>
          <w:ilvl w:val="0"/>
          <w:numId w:val="2"/>
        </w:numPr>
        <w:rPr>
          <w:b/>
          <w:bCs/>
          <w:lang w:eastAsia="ja-JP"/>
        </w:rPr>
      </w:pPr>
      <w:r w:rsidRPr="009B3FEC">
        <w:rPr>
          <w:b/>
          <w:bCs/>
          <w:lang w:eastAsia="ja-JP"/>
        </w:rPr>
        <w:t>What</w:t>
      </w:r>
      <w:r>
        <w:rPr>
          <w:lang w:eastAsia="ja-JP"/>
        </w:rPr>
        <w:t xml:space="preserve"> is the denomination of the coin with President John F. Kennedy on it?</w:t>
      </w:r>
    </w:p>
    <w:p w14:paraId="57DB231D" w14:textId="5A3B3C6D" w:rsidR="009B3FEC" w:rsidRDefault="009B3FEC" w:rsidP="009B3FEC">
      <w:pPr>
        <w:widowControl w:val="0"/>
        <w:rPr>
          <w:b/>
          <w:bCs/>
          <w:lang w:eastAsia="ja-JP"/>
        </w:rPr>
      </w:pPr>
    </w:p>
    <w:p w14:paraId="2D89F7B1" w14:textId="20F00FD4" w:rsidR="009B3FEC" w:rsidRDefault="009B3FEC" w:rsidP="009B3FEC">
      <w:pPr>
        <w:widowControl w:val="0"/>
        <w:rPr>
          <w:b/>
          <w:bCs/>
          <w:lang w:eastAsia="ja-JP"/>
        </w:rPr>
      </w:pPr>
    </w:p>
    <w:p w14:paraId="349BF947" w14:textId="77777777" w:rsidR="009B3FEC" w:rsidRPr="009B3FEC" w:rsidRDefault="009B3FEC" w:rsidP="009B3FEC">
      <w:pPr>
        <w:widowControl w:val="0"/>
        <w:rPr>
          <w:b/>
          <w:bCs/>
          <w:lang w:eastAsia="ja-JP"/>
        </w:rPr>
      </w:pPr>
    </w:p>
    <w:p w14:paraId="566A8444" w14:textId="44511526" w:rsidR="009B3FEC" w:rsidRPr="007C3935" w:rsidRDefault="009B3FEC" w:rsidP="007C3935">
      <w:pPr>
        <w:pStyle w:val="ListParagraph"/>
        <w:widowControl w:val="0"/>
        <w:numPr>
          <w:ilvl w:val="0"/>
          <w:numId w:val="2"/>
        </w:numPr>
        <w:rPr>
          <w:b/>
          <w:bCs/>
          <w:lang w:eastAsia="ja-JP"/>
        </w:rPr>
      </w:pPr>
      <w:r w:rsidRPr="009B3FEC">
        <w:rPr>
          <w:b/>
          <w:bCs/>
          <w:lang w:eastAsia="ja-JP"/>
        </w:rPr>
        <w:t>Who</w:t>
      </w:r>
      <w:r>
        <w:rPr>
          <w:lang w:eastAsia="ja-JP"/>
        </w:rPr>
        <w:t xml:space="preserve"> is on the $1 coin—the silver dollar? </w:t>
      </w:r>
      <w:r w:rsidRPr="009B3FEC">
        <w:rPr>
          <w:b/>
          <w:bCs/>
          <w:lang w:eastAsia="ja-JP"/>
        </w:rPr>
        <w:t>Who</w:t>
      </w:r>
      <w:r>
        <w:rPr>
          <w:lang w:eastAsia="ja-JP"/>
        </w:rPr>
        <w:t xml:space="preserve"> </w:t>
      </w:r>
      <w:r w:rsidRPr="009B3FEC">
        <w:rPr>
          <w:i/>
          <w:iCs/>
          <w:lang w:eastAsia="ja-JP"/>
        </w:rPr>
        <w:t>was</w:t>
      </w:r>
      <w:r>
        <w:rPr>
          <w:lang w:eastAsia="ja-JP"/>
        </w:rPr>
        <w:t xml:space="preserve"> on the $1 coin?</w:t>
      </w:r>
    </w:p>
    <w:p w14:paraId="39930B1B" w14:textId="77777777" w:rsidR="00775B8E" w:rsidRPr="00775B8E" w:rsidRDefault="00775B8E" w:rsidP="00775B8E">
      <w:pPr>
        <w:widowControl w:val="0"/>
        <w:jc w:val="center"/>
        <w:rPr>
          <w:b/>
          <w:bCs/>
        </w:rPr>
      </w:pPr>
    </w:p>
    <w:p w14:paraId="6E0C0AEC" w14:textId="77777777" w:rsidR="00937505" w:rsidRPr="005E7BC7" w:rsidRDefault="00937505" w:rsidP="005E7BC7">
      <w:pPr>
        <w:widowControl w:val="0"/>
        <w:rPr>
          <w:rFonts w:ascii="Times New Roman" w:hAnsi="Times New Roman" w:cs="Times New Roman"/>
          <w:lang w:eastAsia="ja-JP"/>
        </w:rPr>
      </w:pP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B3A43AC"/>
    <w:multiLevelType w:val="hybridMultilevel"/>
    <w:tmpl w:val="29F2A4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3040AE"/>
    <w:rsid w:val="003D1E24"/>
    <w:rsid w:val="00410E3E"/>
    <w:rsid w:val="004F3E9E"/>
    <w:rsid w:val="00522C3E"/>
    <w:rsid w:val="005E7BC7"/>
    <w:rsid w:val="00631B11"/>
    <w:rsid w:val="006B45BA"/>
    <w:rsid w:val="00705B5D"/>
    <w:rsid w:val="00775B8E"/>
    <w:rsid w:val="007C15C6"/>
    <w:rsid w:val="007C3935"/>
    <w:rsid w:val="00937505"/>
    <w:rsid w:val="009B3FEC"/>
    <w:rsid w:val="009C241B"/>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937505"/>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11</TotalTime>
  <Pages>1</Pages>
  <Words>218</Words>
  <Characters>1244</Characters>
  <Application>Microsoft Office Word</Application>
  <DocSecurity>0</DocSecurity>
  <Lines>10</Lines>
  <Paragraphs>2</Paragraphs>
  <ScaleCrop>false</ScaleCrop>
  <Company>Mark's Text Terminal</Company>
  <LinksUpToDate>false</LinksUpToDate>
  <CharactersWithSpaces>1460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2019-11-06T11:30:00Z</dcterms:created>
  <dcterms:modified xsi:type="dcterms:W3CDTF">2020-09-29T15:35:00Z</dcterms:modified>
</cp:coreProperties>
</file>