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D138A2">
        <w:rPr>
          <w:b/>
          <w:i/>
        </w:rPr>
        <w:t>Umbrage</w:t>
      </w:r>
      <w:r w:rsidR="00F24EDE">
        <w:rPr>
          <w:b/>
        </w:rPr>
        <w:t xml:space="preserve"> (</w:t>
      </w:r>
      <w:r w:rsidR="00D138A2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D138A2" w:rsidRDefault="00D138A2" w:rsidP="00F24EDE"/>
    <w:p w:rsidR="00D138A2" w:rsidRPr="00D138A2" w:rsidRDefault="00D138A2" w:rsidP="00D138A2">
      <w:pPr>
        <w:pStyle w:val="ListParagraph"/>
        <w:numPr>
          <w:ilvl w:val="0"/>
          <w:numId w:val="1"/>
        </w:numPr>
        <w:rPr>
          <w:b/>
        </w:rPr>
      </w:pPr>
      <w:r>
        <w:t xml:space="preserve"> *** took </w:t>
      </w:r>
      <w:r w:rsidRPr="00160770">
        <w:rPr>
          <w:i/>
        </w:rPr>
        <w:t xml:space="preserve">umbrage </w:t>
      </w:r>
      <w:r>
        <w:t>when *** teacher didn’t call on *** during a class discussion.</w:t>
      </w:r>
    </w:p>
    <w:p w:rsidR="00D138A2" w:rsidRPr="00D138A2" w:rsidRDefault="00D138A2" w:rsidP="00D138A2">
      <w:pPr>
        <w:pStyle w:val="ListParagraph"/>
        <w:numPr>
          <w:ilvl w:val="0"/>
          <w:numId w:val="1"/>
        </w:numPr>
        <w:rPr>
          <w:b/>
        </w:rPr>
      </w:pPr>
      <w:r>
        <w:t>Bugs Bunny caused a stick of dynamite to go off in Daffy Duck’s hat, which caused Daffy</w:t>
      </w:r>
      <w:r w:rsidRPr="00160770">
        <w:rPr>
          <w:i/>
        </w:rPr>
        <w:t xml:space="preserve"> umbrage</w:t>
      </w:r>
      <w:r>
        <w:t>.</w:t>
      </w:r>
    </w:p>
    <w:p w:rsidR="00D138A2" w:rsidRPr="00D138A2" w:rsidRDefault="00D138A2" w:rsidP="00D138A2">
      <w:pPr>
        <w:pStyle w:val="ListParagraph"/>
        <w:numPr>
          <w:ilvl w:val="0"/>
          <w:numId w:val="1"/>
        </w:numPr>
        <w:rPr>
          <w:b/>
        </w:rPr>
      </w:pPr>
      <w:r>
        <w:t xml:space="preserve">**** avoids annoying people because ** wants to avoid </w:t>
      </w:r>
      <w:r w:rsidRPr="00160770">
        <w:rPr>
          <w:i/>
        </w:rPr>
        <w:t>umbrage</w:t>
      </w:r>
      <w:r>
        <w:t>.</w:t>
      </w:r>
    </w:p>
    <w:p w:rsidR="00D138A2" w:rsidRPr="00160770" w:rsidRDefault="00160770" w:rsidP="00D138A2">
      <w:pPr>
        <w:pStyle w:val="ListParagraph"/>
        <w:numPr>
          <w:ilvl w:val="0"/>
          <w:numId w:val="1"/>
        </w:numPr>
        <w:rPr>
          <w:b/>
        </w:rPr>
      </w:pPr>
      <w:r>
        <w:t xml:space="preserve">***** knows that </w:t>
      </w:r>
      <w:r w:rsidRPr="00160770">
        <w:rPr>
          <w:i/>
        </w:rPr>
        <w:t>umbrage</w:t>
      </w:r>
      <w:r>
        <w:t xml:space="preserve"> can take over a person’s life, so *** tries not to hold grudges.</w:t>
      </w:r>
    </w:p>
    <w:p w:rsidR="00160770" w:rsidRPr="00D138A2" w:rsidRDefault="00160770" w:rsidP="00D138A2">
      <w:pPr>
        <w:pStyle w:val="ListParagraph"/>
        <w:numPr>
          <w:ilvl w:val="0"/>
          <w:numId w:val="1"/>
        </w:numPr>
        <w:rPr>
          <w:b/>
        </w:rPr>
      </w:pPr>
      <w:r>
        <w:t xml:space="preserve">**** feels </w:t>
      </w:r>
      <w:bookmarkStart w:id="54" w:name="_GoBack"/>
      <w:r w:rsidRPr="00160770">
        <w:rPr>
          <w:i/>
        </w:rPr>
        <w:t xml:space="preserve">umbrage </w:t>
      </w:r>
      <w:bookmarkEnd w:id="54"/>
      <w:r>
        <w:t>when ** hears the garbage that comes out of the mouths of racists.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138A2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D138A2" w:rsidRPr="00D138A2">
        <w:rPr>
          <w:b/>
          <w:i/>
          <w:u w:val="single"/>
        </w:rPr>
        <w:t>umbrage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372632"/>
    <w:multiLevelType w:val="hybridMultilevel"/>
    <w:tmpl w:val="80B4DE92"/>
    <w:lvl w:ilvl="0" w:tplc="2248896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8A2"/>
    <w:rsid w:val="001539C9"/>
    <w:rsid w:val="00160770"/>
    <w:rsid w:val="001F20BF"/>
    <w:rsid w:val="002C2733"/>
    <w:rsid w:val="00335A5C"/>
    <w:rsid w:val="00410E3E"/>
    <w:rsid w:val="005A5A20"/>
    <w:rsid w:val="006B45BA"/>
    <w:rsid w:val="00C32881"/>
    <w:rsid w:val="00CA4835"/>
    <w:rsid w:val="00D138A2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B5A135DF-3431-B64C-A645-1F3EA081C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38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132</Words>
  <Characters>758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2018-11-06T21:05:00Z</dcterms:created>
  <dcterms:modified xsi:type="dcterms:W3CDTF">2018-11-06T21:13:00Z</dcterms:modified>
</cp:coreProperties>
</file>