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55BD45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314AE4D9" w14:textId="4DD5BDC2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D022FC">
        <w:rPr>
          <w:b/>
          <w:i/>
        </w:rPr>
        <w:t>Stratagem</w:t>
      </w:r>
      <w:r w:rsidR="00F24EDE">
        <w:rPr>
          <w:b/>
        </w:rPr>
        <w:t xml:space="preserve"> (</w:t>
      </w:r>
      <w:r w:rsidR="00D022FC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BDDA68D" w14:textId="214B385B" w:rsidR="00D022FC" w:rsidRDefault="00D022FC" w:rsidP="00F24EDE"/>
    <w:p w14:paraId="5DBDB953" w14:textId="6C883F9A" w:rsidR="00D022FC" w:rsidRPr="00D022FC" w:rsidRDefault="00D022FC" w:rsidP="00D022FC">
      <w:pPr>
        <w:pStyle w:val="ListParagraph"/>
        <w:numPr>
          <w:ilvl w:val="0"/>
          <w:numId w:val="2"/>
        </w:numPr>
        <w:rPr>
          <w:b/>
        </w:rPr>
      </w:pPr>
      <w:r>
        <w:t xml:space="preserve">*** uses the </w:t>
      </w:r>
      <w:r w:rsidRPr="00D022FC">
        <w:rPr>
          <w:i/>
        </w:rPr>
        <w:t>stratagem</w:t>
      </w:r>
      <w:r>
        <w:t xml:space="preserve"> of putting a pill inside a piece of raw hamburger to give medicine to *** dog.</w:t>
      </w:r>
    </w:p>
    <w:p w14:paraId="41FCEE28" w14:textId="1910AB12" w:rsidR="00D022FC" w:rsidRPr="00D022FC" w:rsidRDefault="00D022FC" w:rsidP="00D022FC">
      <w:pPr>
        <w:pStyle w:val="ListParagraph"/>
        <w:numPr>
          <w:ilvl w:val="0"/>
          <w:numId w:val="2"/>
        </w:numPr>
        <w:rPr>
          <w:b/>
        </w:rPr>
      </w:pPr>
      <w:r>
        <w:t>Teachers can use the</w:t>
      </w:r>
      <w:r w:rsidRPr="00D022FC">
        <w:rPr>
          <w:i/>
        </w:rPr>
        <w:t xml:space="preserve"> stratagem</w:t>
      </w:r>
      <w:r>
        <w:t xml:space="preserve"> of giving their students high-interest readings as a way to motivate learning.</w:t>
      </w:r>
    </w:p>
    <w:p w14:paraId="2F7F8F35" w14:textId="66B33C22" w:rsidR="00D022FC" w:rsidRPr="00D022FC" w:rsidRDefault="00D022FC" w:rsidP="00D022FC">
      <w:pPr>
        <w:pStyle w:val="ListParagraph"/>
        <w:numPr>
          <w:ilvl w:val="0"/>
          <w:numId w:val="2"/>
        </w:numPr>
        <w:rPr>
          <w:b/>
        </w:rPr>
      </w:pPr>
      <w:r>
        <w:t xml:space="preserve">When she’s babysitting, *** used a number of </w:t>
      </w:r>
      <w:r w:rsidRPr="00D022FC">
        <w:rPr>
          <w:i/>
        </w:rPr>
        <w:t xml:space="preserve">stratagems </w:t>
      </w:r>
      <w:r>
        <w:t>to get children to go to bed.</w:t>
      </w:r>
    </w:p>
    <w:p w14:paraId="0516E130" w14:textId="6B766185" w:rsidR="00D022FC" w:rsidRPr="00D022FC" w:rsidRDefault="00D022FC" w:rsidP="00D022FC">
      <w:pPr>
        <w:pStyle w:val="ListParagraph"/>
        <w:numPr>
          <w:ilvl w:val="0"/>
          <w:numId w:val="2"/>
        </w:numPr>
        <w:rPr>
          <w:b/>
        </w:rPr>
      </w:pPr>
      <w:r>
        <w:t>Cutting and pasting in computer documents is a useful</w:t>
      </w:r>
      <w:r w:rsidRPr="00D022FC">
        <w:rPr>
          <w:i/>
        </w:rPr>
        <w:t xml:space="preserve"> stratagem </w:t>
      </w:r>
      <w:r>
        <w:t>for editing.</w:t>
      </w:r>
    </w:p>
    <w:p w14:paraId="378808E7" w14:textId="016CFC95" w:rsidR="00D022FC" w:rsidRPr="00D022FC" w:rsidRDefault="00D022FC" w:rsidP="00D022FC">
      <w:pPr>
        <w:pStyle w:val="ListParagraph"/>
        <w:numPr>
          <w:ilvl w:val="0"/>
          <w:numId w:val="2"/>
        </w:numPr>
        <w:rPr>
          <w:b/>
        </w:rPr>
      </w:pPr>
      <w:r>
        <w:t xml:space="preserve">***, </w:t>
      </w:r>
      <w:proofErr w:type="gramStart"/>
      <w:r>
        <w:t>a teacher,</w:t>
      </w:r>
      <w:proofErr w:type="gramEnd"/>
      <w:r>
        <w:t xml:space="preserve"> doesn’t think yelling at students is a good </w:t>
      </w:r>
      <w:bookmarkStart w:id="54" w:name="_GoBack"/>
      <w:r w:rsidRPr="00D022FC">
        <w:rPr>
          <w:i/>
        </w:rPr>
        <w:t>stratagem</w:t>
      </w:r>
      <w:bookmarkEnd w:id="54"/>
      <w:r>
        <w:t xml:space="preserve"> for motivating them.</w:t>
      </w:r>
    </w:p>
    <w:p w14:paraId="213A1813" w14:textId="77777777" w:rsidR="00F24EDE" w:rsidRDefault="00F24EDE" w:rsidP="00F24EDE"/>
    <w:p w14:paraId="4CBA5011" w14:textId="3716C1B9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D022FC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D022FC" w:rsidRPr="00D022FC">
        <w:rPr>
          <w:b/>
          <w:i/>
          <w:u w:val="single"/>
        </w:rPr>
        <w:t>stratagem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C60604"/>
    <w:multiLevelType w:val="hybridMultilevel"/>
    <w:tmpl w:val="5A8883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8052C2"/>
    <w:multiLevelType w:val="hybridMultilevel"/>
    <w:tmpl w:val="18FCF0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DF3"/>
    <w:rsid w:val="001539C9"/>
    <w:rsid w:val="001F20BF"/>
    <w:rsid w:val="002C2733"/>
    <w:rsid w:val="00335A5C"/>
    <w:rsid w:val="00410E3E"/>
    <w:rsid w:val="005A5A20"/>
    <w:rsid w:val="006B45BA"/>
    <w:rsid w:val="00AE0DF3"/>
    <w:rsid w:val="00C32881"/>
    <w:rsid w:val="00CA4835"/>
    <w:rsid w:val="00D022FC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B03920"/>
  <w15:chartTrackingRefBased/>
  <w15:docId w15:val="{3A4F75A6-AA8F-6944-9FEC-76375A997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22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5</TotalTime>
  <Pages>1</Pages>
  <Words>140</Words>
  <Characters>803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2019-05-09T12:42:00Z</dcterms:created>
  <dcterms:modified xsi:type="dcterms:W3CDTF">2019-05-09T19:27:00Z</dcterms:modified>
</cp:coreProperties>
</file>