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E1037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A4F3232" w14:textId="271910C0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A3EDF">
        <w:rPr>
          <w:b/>
          <w:i/>
        </w:rPr>
        <w:t>Sociology</w:t>
      </w:r>
      <w:r w:rsidR="00F24EDE">
        <w:rPr>
          <w:b/>
        </w:rPr>
        <w:t xml:space="preserve"> (</w:t>
      </w:r>
      <w:r w:rsidR="00FA3EDF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7A45C7C" w14:textId="477CC681" w:rsidR="00FA3EDF" w:rsidRDefault="00FA3EDF" w:rsidP="00F24EDE"/>
    <w:p w14:paraId="18D82B51" w14:textId="6B8C21AC" w:rsidR="00FA3EDF" w:rsidRPr="00FA3EDF" w:rsidRDefault="00FA3EDF" w:rsidP="00FA3ED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way people relate in society interests ***, so *** studies </w:t>
      </w:r>
      <w:r w:rsidRPr="00FA3EDF">
        <w:rPr>
          <w:i/>
          <w:iCs/>
        </w:rPr>
        <w:t>sociology</w:t>
      </w:r>
      <w:r>
        <w:t xml:space="preserve"> in college.</w:t>
      </w:r>
    </w:p>
    <w:p w14:paraId="79F4A57D" w14:textId="3BB4D733" w:rsidR="00FA3EDF" w:rsidRPr="00FA3EDF" w:rsidRDefault="00FA3EDF" w:rsidP="00FA3ED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learned about social class in *** </w:t>
      </w:r>
      <w:r w:rsidRPr="00FA3EDF">
        <w:rPr>
          <w:i/>
          <w:iCs/>
        </w:rPr>
        <w:t>sociology</w:t>
      </w:r>
      <w:r>
        <w:t xml:space="preserve"> lecture.</w:t>
      </w:r>
    </w:p>
    <w:p w14:paraId="23B0873C" w14:textId="5A2286DD" w:rsidR="00FA3EDF" w:rsidRPr="00FA3EDF" w:rsidRDefault="00FA3EDF" w:rsidP="00FA3ED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earned a PhD in </w:t>
      </w:r>
      <w:r w:rsidRPr="00FA3EDF">
        <w:rPr>
          <w:i/>
          <w:iCs/>
        </w:rPr>
        <w:t>sociology</w:t>
      </w:r>
      <w:r>
        <w:t>, then published a book on office politics in schools and colleges.</w:t>
      </w:r>
    </w:p>
    <w:p w14:paraId="799CA213" w14:textId="622ED7E5" w:rsidR="00FA3EDF" w:rsidRPr="00FA3EDF" w:rsidRDefault="00FA3EDF" w:rsidP="00FA3ED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finds the </w:t>
      </w:r>
      <w:r w:rsidRPr="00FA3EDF">
        <w:rPr>
          <w:i/>
          <w:iCs/>
        </w:rPr>
        <w:t>sociology</w:t>
      </w:r>
      <w:r>
        <w:t xml:space="preserve"> of relationships in the medical profession quite interesting.</w:t>
      </w:r>
    </w:p>
    <w:p w14:paraId="3A1D4B6D" w14:textId="710BCEC3" w:rsidR="00FA3EDF" w:rsidRPr="00FA3EDF" w:rsidRDefault="00FA3EDF" w:rsidP="00FA3ED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bookmarkStart w:id="54" w:name="_GoBack"/>
      <w:r w:rsidRPr="00FA3EDF">
        <w:rPr>
          <w:i/>
          <w:iCs/>
        </w:rPr>
        <w:t>sociologist</w:t>
      </w:r>
      <w:r>
        <w:t xml:space="preserve"> </w:t>
      </w:r>
      <w:bookmarkEnd w:id="54"/>
      <w:r>
        <w:t>collaborated with a psychologist to study how people respond to stressful situations.</w:t>
      </w:r>
    </w:p>
    <w:p w14:paraId="1B455799" w14:textId="77777777" w:rsidR="00F24EDE" w:rsidRDefault="00F24EDE" w:rsidP="00F24EDE"/>
    <w:p w14:paraId="4E3E3B3C" w14:textId="52F549B2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FA3EDF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FA3EDF">
        <w:rPr>
          <w:b/>
          <w:i/>
          <w:iCs/>
          <w:u w:val="single"/>
        </w:rPr>
        <w:t>sociology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BE4A91"/>
    <w:multiLevelType w:val="hybridMultilevel"/>
    <w:tmpl w:val="8FAE87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F20BF"/>
    <w:rsid w:val="002C2733"/>
    <w:rsid w:val="00335A5C"/>
    <w:rsid w:val="00410E3E"/>
    <w:rsid w:val="004C2C95"/>
    <w:rsid w:val="005A5A20"/>
    <w:rsid w:val="006B45BA"/>
    <w:rsid w:val="00C32881"/>
    <w:rsid w:val="00CA4835"/>
    <w:rsid w:val="00E11225"/>
    <w:rsid w:val="00EC6ED9"/>
    <w:rsid w:val="00F24EDE"/>
    <w:rsid w:val="00FA3EDF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333ADB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3E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134</Words>
  <Characters>770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2019-07-02T16:32:00Z</dcterms:created>
  <dcterms:modified xsi:type="dcterms:W3CDTF">2019-07-21T13:24:00Z</dcterms:modified>
</cp:coreProperties>
</file>