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2141456" w:rsidR="003F69EF" w:rsidRDefault="00417132" w:rsidP="00F24EDE">
      <w:r>
        <w:rPr>
          <w:b/>
          <w:i/>
        </w:rPr>
        <w:t xml:space="preserve">Common </w:t>
      </w:r>
      <w:r w:rsidR="0073514C">
        <w:rPr>
          <w:b/>
          <w:i/>
        </w:rPr>
        <w:t xml:space="preserve">Errors </w:t>
      </w:r>
      <w:r>
        <w:rPr>
          <w:b/>
          <w:i/>
        </w:rPr>
        <w:t>in English Usage</w:t>
      </w:r>
      <w:r w:rsidR="005A5A20">
        <w:rPr>
          <w:b/>
        </w:rPr>
        <w:t xml:space="preserve"> Worksheet:</w:t>
      </w:r>
      <w:r w:rsidR="00F24EDE">
        <w:rPr>
          <w:b/>
        </w:rPr>
        <w:t xml:space="preserve"> </w:t>
      </w:r>
      <w:r w:rsidR="00687946">
        <w:rPr>
          <w:b/>
          <w:i/>
        </w:rPr>
        <w:t xml:space="preserve">Heavily </w:t>
      </w:r>
      <w:r w:rsidR="00687946">
        <w:rPr>
          <w:b/>
          <w:iCs/>
        </w:rPr>
        <w:t xml:space="preserve">and </w:t>
      </w:r>
      <w:r w:rsidR="00687946">
        <w:rPr>
          <w:b/>
          <w:i/>
        </w:rPr>
        <w:t>Strongly</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6A2D4F0E"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687946">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687946">
        <w:rPr>
          <w:i/>
          <w:iCs/>
        </w:rPr>
        <w:t xml:space="preserve">heavily </w:t>
      </w:r>
      <w:r w:rsidR="00687946">
        <w:t xml:space="preserve">and </w:t>
      </w:r>
      <w:r w:rsidR="00687946">
        <w:rPr>
          <w:i/>
          <w:iCs/>
        </w:rPr>
        <w:t>strongly</w:t>
      </w:r>
      <w:r w:rsidR="005B17D1">
        <w:t>.</w:t>
      </w:r>
    </w:p>
    <w:p w14:paraId="673EBCDA" w14:textId="6CDFDF32" w:rsidR="00687946" w:rsidRDefault="00687946" w:rsidP="005C2E7F"/>
    <w:p w14:paraId="1B967F5A" w14:textId="77777777" w:rsidR="00687946" w:rsidRPr="00584EEB" w:rsidRDefault="00687946" w:rsidP="00687946">
      <w:r>
        <w:rPr>
          <w:b/>
        </w:rPr>
        <w:t>heavily/strongly:</w:t>
      </w:r>
      <w:r>
        <w:t xml:space="preserve"> “Heavily” is not an all-purpose synonym for “strongly.” It should be reserved for expressions in which literal or metaphorical weight or density is implied, like “heavily underlined,” “heavily influenced,” “heavily armed,” or “heavily traveled.” Not standard are expressions like “heavily admired” or “heavily associated with.” People sometimes use “heavily” when they mean “heartily,” as in “heavily praised.”</w:t>
      </w:r>
    </w:p>
    <w:p w14:paraId="236D4DC1" w14:textId="77777777" w:rsidR="00317C9F" w:rsidRPr="00687946" w:rsidRDefault="00317C9F" w:rsidP="00687946">
      <w:pPr>
        <w:rPr>
          <w:bCs/>
          <w:iCs/>
        </w:rPr>
      </w:pPr>
    </w:p>
    <w:p w14:paraId="334C996A" w14:textId="70C434D3"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22B663C" w14:textId="45FDCEB5" w:rsidR="00DA1FA5" w:rsidRDefault="00DA1FA5" w:rsidP="00317C9F"/>
    <w:p w14:paraId="70299E4F" w14:textId="438ED06A" w:rsidR="00DA1FA5" w:rsidRDefault="00EA0746" w:rsidP="00DA1FA5">
      <w:r>
        <w:t xml:space="preserve">Your reading does a nice job of explaining the use of </w:t>
      </w:r>
      <w:proofErr w:type="gramStart"/>
      <w:r w:rsidRPr="00EA0746">
        <w:rPr>
          <w:i/>
          <w:iCs/>
        </w:rPr>
        <w:t>heavily</w:t>
      </w:r>
      <w:r>
        <w:t>, but</w:t>
      </w:r>
      <w:proofErr w:type="gramEnd"/>
      <w:r>
        <w:t xml:space="preserve"> doesn’t define </w:t>
      </w:r>
      <w:r w:rsidRPr="00EA0746">
        <w:rPr>
          <w:i/>
          <w:iCs/>
        </w:rPr>
        <w:t>strongly</w:t>
      </w:r>
      <w:r>
        <w:t xml:space="preserve">. For this worksheet, we’ll use strongly in its meanly of </w:t>
      </w:r>
      <w:r w:rsidRPr="0054596D">
        <w:rPr>
          <w:i/>
          <w:iCs/>
        </w:rPr>
        <w:t>ardent</w:t>
      </w:r>
      <w:r>
        <w:t xml:space="preserve"> or </w:t>
      </w:r>
      <w:r w:rsidRPr="0054596D">
        <w:rPr>
          <w:i/>
          <w:iCs/>
        </w:rPr>
        <w:t>zealous</w:t>
      </w:r>
      <w:r>
        <w:t xml:space="preserve">—in other words, having an emotional, intellectual, and personal feeling about something or someone. </w:t>
      </w:r>
      <w:r w:rsidR="00DA1FA5">
        <w:t xml:space="preserve">Using your understanding of these two </w:t>
      </w:r>
      <w:r>
        <w:t>adverbs</w:t>
      </w:r>
      <w:r w:rsidR="00DA1FA5">
        <w:t xml:space="preserve"> and the sense of the sentences, insert either </w:t>
      </w:r>
      <w:r>
        <w:rPr>
          <w:i/>
          <w:iCs/>
        </w:rPr>
        <w:t xml:space="preserve">heavily </w:t>
      </w:r>
      <w:r w:rsidR="00DA1FA5">
        <w:t>or</w:t>
      </w:r>
      <w:r>
        <w:t xml:space="preserve"> </w:t>
      </w:r>
      <w:r>
        <w:rPr>
          <w:i/>
          <w:iCs/>
        </w:rPr>
        <w:t>strongly</w:t>
      </w:r>
      <w:r w:rsidR="00DA1FA5">
        <w:t xml:space="preserve"> in the cloze blank.</w:t>
      </w:r>
    </w:p>
    <w:p w14:paraId="5001BAC3" w14:textId="6D66ACC5" w:rsidR="00B71626" w:rsidRDefault="00B71626" w:rsidP="00317C9F"/>
    <w:p w14:paraId="16FEEAEB" w14:textId="6C4C06B0" w:rsidR="00B71626" w:rsidRPr="00DA1FA5" w:rsidRDefault="00B71626" w:rsidP="00B71626">
      <w:pPr>
        <w:pStyle w:val="ListParagraph"/>
        <w:numPr>
          <w:ilvl w:val="0"/>
          <w:numId w:val="1"/>
        </w:numPr>
        <w:rPr>
          <w:b/>
          <w:bCs/>
        </w:rPr>
      </w:pPr>
      <w:r>
        <w:t>*** checked out a book from the library and was disappointed to find that it was ______________ underlined.</w:t>
      </w:r>
    </w:p>
    <w:p w14:paraId="3BA976C4" w14:textId="77777777" w:rsidR="00DA1FA5" w:rsidRPr="00DA1FA5" w:rsidRDefault="00DA1FA5" w:rsidP="00DA1FA5">
      <w:pPr>
        <w:ind w:left="360"/>
        <w:rPr>
          <w:b/>
          <w:bCs/>
        </w:rPr>
      </w:pPr>
    </w:p>
    <w:p w14:paraId="516FEBBB" w14:textId="1CEB35DA" w:rsidR="00B71626" w:rsidRPr="00DA1FA5" w:rsidRDefault="00B71626" w:rsidP="00B71626">
      <w:pPr>
        <w:pStyle w:val="ListParagraph"/>
        <w:numPr>
          <w:ilvl w:val="0"/>
          <w:numId w:val="1"/>
        </w:numPr>
        <w:rPr>
          <w:b/>
          <w:bCs/>
        </w:rPr>
      </w:pPr>
      <w:r>
        <w:t>*** feels ______________ that people ought to treat one another with respect.</w:t>
      </w:r>
    </w:p>
    <w:p w14:paraId="067DA1C6" w14:textId="77777777" w:rsidR="00DA1FA5" w:rsidRPr="00DA1FA5" w:rsidRDefault="00DA1FA5" w:rsidP="00DA1FA5">
      <w:pPr>
        <w:rPr>
          <w:b/>
          <w:bCs/>
        </w:rPr>
      </w:pPr>
    </w:p>
    <w:p w14:paraId="56537110" w14:textId="608F790E" w:rsidR="00B71626" w:rsidRPr="00DA1FA5" w:rsidRDefault="00B71626" w:rsidP="00B71626">
      <w:pPr>
        <w:pStyle w:val="ListParagraph"/>
        <w:numPr>
          <w:ilvl w:val="0"/>
          <w:numId w:val="1"/>
        </w:numPr>
        <w:rPr>
          <w:b/>
          <w:bCs/>
        </w:rPr>
      </w:pPr>
      <w:r>
        <w:t>The bank robbers were ______________ armed.</w:t>
      </w:r>
    </w:p>
    <w:p w14:paraId="7B23F928" w14:textId="77777777" w:rsidR="00DA1FA5" w:rsidRPr="00DA1FA5" w:rsidRDefault="00DA1FA5" w:rsidP="00DA1FA5">
      <w:pPr>
        <w:rPr>
          <w:b/>
          <w:bCs/>
        </w:rPr>
      </w:pPr>
    </w:p>
    <w:p w14:paraId="5A7E317A" w14:textId="745F2BC5" w:rsidR="00B71626" w:rsidRPr="00DA1FA5" w:rsidRDefault="00B71626" w:rsidP="00B71626">
      <w:pPr>
        <w:pStyle w:val="ListParagraph"/>
        <w:numPr>
          <w:ilvl w:val="0"/>
          <w:numId w:val="1"/>
        </w:numPr>
        <w:rPr>
          <w:b/>
          <w:bCs/>
        </w:rPr>
      </w:pPr>
      <w:r>
        <w:t>Unlike many of *** peers, *** ______________ *** teachers.</w:t>
      </w:r>
    </w:p>
    <w:p w14:paraId="021F13C4" w14:textId="77777777" w:rsidR="00DA1FA5" w:rsidRPr="00DA1FA5" w:rsidRDefault="00DA1FA5" w:rsidP="00DA1FA5">
      <w:pPr>
        <w:rPr>
          <w:b/>
          <w:bCs/>
        </w:rPr>
      </w:pPr>
    </w:p>
    <w:p w14:paraId="58DA656B" w14:textId="17C9DA8C" w:rsidR="00B71626" w:rsidRPr="00DA1FA5" w:rsidRDefault="00B71626" w:rsidP="00B71626">
      <w:pPr>
        <w:pStyle w:val="ListParagraph"/>
        <w:numPr>
          <w:ilvl w:val="0"/>
          <w:numId w:val="1"/>
        </w:numPr>
        <w:rPr>
          <w:b/>
          <w:bCs/>
        </w:rPr>
      </w:pPr>
      <w:r>
        <w:t>***’s truck is ______________ loaded and because of that its bed is sagging.</w:t>
      </w:r>
    </w:p>
    <w:p w14:paraId="35D1E43B" w14:textId="77777777" w:rsidR="00DA1FA5" w:rsidRPr="00DA1FA5" w:rsidRDefault="00DA1FA5" w:rsidP="00DA1FA5">
      <w:pPr>
        <w:rPr>
          <w:b/>
          <w:bCs/>
        </w:rPr>
      </w:pPr>
    </w:p>
    <w:p w14:paraId="25D96DB0" w14:textId="235EE1E4" w:rsidR="00B71626" w:rsidRPr="00DA1FA5" w:rsidRDefault="00B71626" w:rsidP="00B71626">
      <w:pPr>
        <w:pStyle w:val="ListParagraph"/>
        <w:numPr>
          <w:ilvl w:val="0"/>
          <w:numId w:val="1"/>
        </w:numPr>
        <w:rPr>
          <w:b/>
          <w:bCs/>
        </w:rPr>
      </w:pPr>
      <w:r>
        <w:t>***’s cat is ______________ interested in the steak *** is cooking.</w:t>
      </w:r>
    </w:p>
    <w:p w14:paraId="0A0CA08D" w14:textId="77777777" w:rsidR="00DA1FA5" w:rsidRPr="00DA1FA5" w:rsidRDefault="00DA1FA5" w:rsidP="00DA1FA5">
      <w:pPr>
        <w:rPr>
          <w:b/>
          <w:bCs/>
        </w:rPr>
      </w:pPr>
    </w:p>
    <w:p w14:paraId="5CA45F89" w14:textId="27ED2385" w:rsidR="00B71626" w:rsidRPr="00DA1FA5" w:rsidRDefault="00B71626" w:rsidP="00B71626">
      <w:pPr>
        <w:pStyle w:val="ListParagraph"/>
        <w:numPr>
          <w:ilvl w:val="0"/>
          <w:numId w:val="1"/>
        </w:numPr>
        <w:rPr>
          <w:b/>
          <w:bCs/>
        </w:rPr>
      </w:pPr>
      <w:r>
        <w:t>*** believes ______________ that both the Easter Bunny and the Tooth Fairy exist, but *** believes equally ______________ that they do not.</w:t>
      </w:r>
    </w:p>
    <w:p w14:paraId="4F787B09" w14:textId="77777777" w:rsidR="00DA1FA5" w:rsidRPr="00DA1FA5" w:rsidRDefault="00DA1FA5" w:rsidP="00DA1FA5">
      <w:pPr>
        <w:rPr>
          <w:b/>
          <w:bCs/>
        </w:rPr>
      </w:pPr>
    </w:p>
    <w:p w14:paraId="5529EABE" w14:textId="43675237" w:rsidR="00B71626" w:rsidRPr="00DA1FA5" w:rsidRDefault="00B71626" w:rsidP="00B71626">
      <w:pPr>
        <w:pStyle w:val="ListParagraph"/>
        <w:numPr>
          <w:ilvl w:val="0"/>
          <w:numId w:val="1"/>
        </w:numPr>
        <w:rPr>
          <w:b/>
          <w:bCs/>
        </w:rPr>
      </w:pPr>
      <w:r>
        <w:t>*** is a mechanic, so *** work clothes are ______________ stained with oil and grease.</w:t>
      </w:r>
    </w:p>
    <w:p w14:paraId="6DC9DEAC" w14:textId="77777777" w:rsidR="00DA1FA5" w:rsidRPr="00DA1FA5" w:rsidRDefault="00DA1FA5" w:rsidP="00DA1FA5">
      <w:pPr>
        <w:rPr>
          <w:b/>
          <w:bCs/>
        </w:rPr>
      </w:pPr>
    </w:p>
    <w:p w14:paraId="1CF47714" w14:textId="23A805AB" w:rsidR="00B71626" w:rsidRPr="00DA1FA5" w:rsidRDefault="00B71626" w:rsidP="00B71626">
      <w:pPr>
        <w:pStyle w:val="ListParagraph"/>
        <w:numPr>
          <w:ilvl w:val="0"/>
          <w:numId w:val="1"/>
        </w:numPr>
        <w:rPr>
          <w:b/>
          <w:bCs/>
        </w:rPr>
      </w:pPr>
      <w:r>
        <w:t>*** use two cans of frosting on ***’s birthday cake, which meant the cake was ______________ frosted.</w:t>
      </w:r>
    </w:p>
    <w:p w14:paraId="7FEE3561" w14:textId="77777777" w:rsidR="00DA1FA5" w:rsidRPr="00DA1FA5" w:rsidRDefault="00DA1FA5" w:rsidP="00DA1FA5">
      <w:pPr>
        <w:rPr>
          <w:b/>
          <w:bCs/>
        </w:rPr>
      </w:pPr>
    </w:p>
    <w:p w14:paraId="13F3C389" w14:textId="552051B0" w:rsidR="00B71626" w:rsidRPr="00B71626" w:rsidRDefault="00B71626" w:rsidP="00B71626">
      <w:pPr>
        <w:pStyle w:val="ListParagraph"/>
        <w:numPr>
          <w:ilvl w:val="0"/>
          <w:numId w:val="1"/>
        </w:numPr>
        <w:rPr>
          <w:b/>
          <w:bCs/>
        </w:rPr>
      </w:pPr>
      <w:r>
        <w:t>*** ______________ enjoys pizza that is ______________ covered with sausage and pepperoni.</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115EDC"/>
    <w:multiLevelType w:val="hybridMultilevel"/>
    <w:tmpl w:val="88DA9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4596D"/>
    <w:rsid w:val="005A5A20"/>
    <w:rsid w:val="005B17D1"/>
    <w:rsid w:val="005C2E7F"/>
    <w:rsid w:val="00687946"/>
    <w:rsid w:val="006B45BA"/>
    <w:rsid w:val="006D1D72"/>
    <w:rsid w:val="0073514C"/>
    <w:rsid w:val="00A03BA0"/>
    <w:rsid w:val="00A40944"/>
    <w:rsid w:val="00B71626"/>
    <w:rsid w:val="00DA1FA5"/>
    <w:rsid w:val="00EA0746"/>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16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20</TotalTime>
  <Pages>1</Pages>
  <Words>373</Words>
  <Characters>2131</Characters>
  <Application>Microsoft Office Word</Application>
  <DocSecurity>0</DocSecurity>
  <Lines>17</Lines>
  <Paragraphs>4</Paragraphs>
  <ScaleCrop>false</ScaleCrop>
  <Company>Mark's Text Terminal</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19</cp:revision>
  <dcterms:created xsi:type="dcterms:W3CDTF">2016-05-09T12:35:00Z</dcterms:created>
  <dcterms:modified xsi:type="dcterms:W3CDTF">2021-11-12T22:50:00Z</dcterms:modified>
</cp:coreProperties>
</file>