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F8F8D" w14:textId="207A2FFA" w:rsidR="00B577EA" w:rsidRPr="00ED5DC9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D91473">
        <w:rPr>
          <w:b/>
          <w:sz w:val="28"/>
          <w:szCs w:val="28"/>
          <w:u w:val="single"/>
        </w:rPr>
        <w:t>Unit, Volume 3</w:t>
      </w:r>
      <w:r w:rsidR="00ED5DC9">
        <w:rPr>
          <w:b/>
          <w:sz w:val="28"/>
          <w:szCs w:val="28"/>
          <w:u w:val="single"/>
        </w:rPr>
        <w:t xml:space="preserve">, Lesson 18: </w:t>
      </w:r>
      <w:r w:rsidR="00ED5DC9">
        <w:rPr>
          <w:b/>
          <w:i/>
          <w:sz w:val="28"/>
          <w:szCs w:val="28"/>
          <w:u w:val="single"/>
        </w:rPr>
        <w:t>Westward Ho-Hum!</w:t>
      </w:r>
    </w:p>
    <w:p w14:paraId="1612EB24" w14:textId="77777777" w:rsidR="00BA79CF" w:rsidRDefault="00BA79CF" w:rsidP="00BA79CF">
      <w:pPr>
        <w:jc w:val="center"/>
        <w:rPr>
          <w:b/>
          <w:u w:val="single"/>
        </w:rPr>
      </w:pPr>
    </w:p>
    <w:p w14:paraId="345A36C4" w14:textId="0A8F4996" w:rsidR="00D91473" w:rsidRDefault="00D91473" w:rsidP="00D91473">
      <w:r>
        <w:rPr>
          <w:b/>
        </w:rPr>
        <w:t>Excerp</w:t>
      </w:r>
      <w:r w:rsidR="00BA79CF">
        <w:rPr>
          <w:b/>
        </w:rPr>
        <w:t xml:space="preserve">ted from: </w:t>
      </w:r>
      <w:r>
        <w:t xml:space="preserve">Treat, Lawrence. </w:t>
      </w:r>
      <w:r>
        <w:rPr>
          <w:i/>
        </w:rPr>
        <w:t>You’re the Detective</w:t>
      </w:r>
      <w:r>
        <w:t>! Jaffrey, NH: David R. Godine, 1983.</w:t>
      </w:r>
    </w:p>
    <w:p w14:paraId="3606C913" w14:textId="3D5C9F9D" w:rsidR="00ED5DC9" w:rsidRDefault="00ED5DC9" w:rsidP="00D91473"/>
    <w:p w14:paraId="25642F57" w14:textId="10DBE37A" w:rsidR="00ED5DC9" w:rsidRPr="00883691" w:rsidRDefault="00ED5DC9" w:rsidP="00ED5DC9">
      <w:pPr>
        <w:pStyle w:val="ListParagraph"/>
        <w:numPr>
          <w:ilvl w:val="0"/>
          <w:numId w:val="1"/>
        </w:numPr>
        <w:rPr>
          <w:b/>
        </w:rPr>
      </w:pPr>
      <w:r>
        <w:t xml:space="preserve">No. Old </w:t>
      </w:r>
      <w:r w:rsidR="00883691">
        <w:t>sketches on good paper do not necessarily look old or faded.</w:t>
      </w:r>
    </w:p>
    <w:p w14:paraId="5EB27B1D" w14:textId="77777777" w:rsidR="00883691" w:rsidRPr="00883691" w:rsidRDefault="00883691" w:rsidP="00883691">
      <w:pPr>
        <w:rPr>
          <w:b/>
        </w:rPr>
      </w:pPr>
    </w:p>
    <w:p w14:paraId="2FE21F6A" w14:textId="2F79A94C" w:rsidR="00883691" w:rsidRPr="00883691" w:rsidRDefault="00883691" w:rsidP="00ED5DC9">
      <w:pPr>
        <w:pStyle w:val="ListParagraph"/>
        <w:numPr>
          <w:ilvl w:val="0"/>
          <w:numId w:val="1"/>
        </w:numPr>
        <w:rPr>
          <w:b/>
        </w:rPr>
      </w:pPr>
      <w:r>
        <w:t>No.</w:t>
      </w:r>
    </w:p>
    <w:p w14:paraId="38AFC532" w14:textId="77777777" w:rsidR="00883691" w:rsidRPr="00883691" w:rsidRDefault="00883691" w:rsidP="00883691">
      <w:pPr>
        <w:pStyle w:val="ListParagraph"/>
        <w:rPr>
          <w:b/>
        </w:rPr>
      </w:pPr>
    </w:p>
    <w:p w14:paraId="69609136" w14:textId="32548101" w:rsidR="00883691" w:rsidRPr="00883691" w:rsidRDefault="00883691" w:rsidP="00ED5DC9">
      <w:pPr>
        <w:pStyle w:val="ListParagraph"/>
        <w:numPr>
          <w:ilvl w:val="0"/>
          <w:numId w:val="1"/>
        </w:numPr>
        <w:rPr>
          <w:b/>
        </w:rPr>
      </w:pPr>
      <w:r>
        <w:t>There is an aerial on one of the houses, which is anachronistic*. Furthermore, American Indians have straight hair, and one of the Indians has curly hair. So this is not a real Remington.</w:t>
      </w:r>
    </w:p>
    <w:p w14:paraId="018C7AC7" w14:textId="77777777" w:rsidR="00883691" w:rsidRPr="00883691" w:rsidRDefault="00883691" w:rsidP="00883691">
      <w:pPr>
        <w:pStyle w:val="ListParagraph"/>
        <w:rPr>
          <w:b/>
        </w:rPr>
      </w:pPr>
    </w:p>
    <w:p w14:paraId="6EE5D0E9" w14:textId="6C780882" w:rsidR="00883691" w:rsidRPr="00883691" w:rsidRDefault="00883691" w:rsidP="00ED5DC9">
      <w:pPr>
        <w:pStyle w:val="ListParagraph"/>
        <w:numPr>
          <w:ilvl w:val="0"/>
          <w:numId w:val="1"/>
        </w:numPr>
        <w:rPr>
          <w:b/>
        </w:rPr>
      </w:pPr>
      <w:r>
        <w:t>No.</w:t>
      </w:r>
    </w:p>
    <w:p w14:paraId="06D6D5C8" w14:textId="77777777" w:rsidR="00883691" w:rsidRPr="00883691" w:rsidRDefault="00883691" w:rsidP="00883691">
      <w:pPr>
        <w:pStyle w:val="ListParagraph"/>
        <w:rPr>
          <w:b/>
        </w:rPr>
      </w:pPr>
    </w:p>
    <w:p w14:paraId="53EB598A" w14:textId="68167153" w:rsidR="00883691" w:rsidRPr="00883691" w:rsidRDefault="00883691" w:rsidP="00ED5DC9">
      <w:pPr>
        <w:pStyle w:val="ListParagraph"/>
        <w:numPr>
          <w:ilvl w:val="0"/>
          <w:numId w:val="1"/>
        </w:numPr>
        <w:rPr>
          <w:b/>
        </w:rPr>
      </w:pPr>
      <w:r>
        <w:t>One of the galloping horses has all four feet on the ground, which is incorrect. A painter of Remington’s knowledge would never make such a mistake. Also, the American flag in this picture has fifty stars. In 1909, when Remington died, there were only forty-six states, and the flag had only forty-six stars. So this sketch contains an anachronism too, and isn’t a real Remington.</w:t>
      </w:r>
    </w:p>
    <w:p w14:paraId="50FBC0A6" w14:textId="77777777" w:rsidR="00883691" w:rsidRPr="00883691" w:rsidRDefault="00883691" w:rsidP="00883691">
      <w:pPr>
        <w:pStyle w:val="ListParagraph"/>
        <w:rPr>
          <w:b/>
        </w:rPr>
      </w:pPr>
    </w:p>
    <w:p w14:paraId="40066920" w14:textId="4D79BED7" w:rsidR="00883691" w:rsidRPr="00883691" w:rsidRDefault="00883691" w:rsidP="00ED5DC9">
      <w:pPr>
        <w:pStyle w:val="ListParagraph"/>
        <w:numPr>
          <w:ilvl w:val="0"/>
          <w:numId w:val="1"/>
        </w:numPr>
        <w:rPr>
          <w:b/>
        </w:rPr>
      </w:pPr>
      <w:r>
        <w:t xml:space="preserve">No. </w:t>
      </w:r>
    </w:p>
    <w:p w14:paraId="2406642C" w14:textId="77777777" w:rsidR="00883691" w:rsidRPr="00883691" w:rsidRDefault="00883691" w:rsidP="00883691">
      <w:pPr>
        <w:pStyle w:val="ListParagraph"/>
        <w:rPr>
          <w:b/>
        </w:rPr>
      </w:pPr>
    </w:p>
    <w:p w14:paraId="529B1F23" w14:textId="7199FAFF" w:rsidR="00883691" w:rsidRPr="00883691" w:rsidRDefault="00883691" w:rsidP="00ED5DC9">
      <w:pPr>
        <w:pStyle w:val="ListParagraph"/>
        <w:numPr>
          <w:ilvl w:val="0"/>
          <w:numId w:val="1"/>
        </w:numPr>
        <w:rPr>
          <w:b/>
        </w:rPr>
      </w:pPr>
      <w:r>
        <w:t>The Indians are wearing running shoes—another anachronism, because shoes like this didn’t exist in 1909. This sketch is also a fake.</w:t>
      </w:r>
    </w:p>
    <w:p w14:paraId="7BFB1528" w14:textId="77777777" w:rsidR="00883691" w:rsidRPr="00883691" w:rsidRDefault="00883691" w:rsidP="00883691">
      <w:pPr>
        <w:pStyle w:val="ListParagraph"/>
        <w:rPr>
          <w:b/>
        </w:rPr>
      </w:pPr>
    </w:p>
    <w:p w14:paraId="3B3F06F7" w14:textId="7F91E166" w:rsidR="00883691" w:rsidRPr="00883691" w:rsidRDefault="00883691" w:rsidP="00883691">
      <w:r>
        <w:rPr>
          <w:b/>
        </w:rPr>
        <w:t>*</w:t>
      </w:r>
      <w:r>
        <w:t>An anachronism is something that could not exist at the time that is indicated. For example, if a book about Christopher Columbus had a picture in it that showed him setting out to discover America in an airplane, the picture would be an anachronism because airplanes didn’t exist in Columbus’s day.</w:t>
      </w:r>
      <w:bookmarkStart w:id="0" w:name="_GoBack"/>
      <w:bookmarkEnd w:id="0"/>
    </w:p>
    <w:p w14:paraId="6ED39287" w14:textId="177310DA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76286"/>
    <w:multiLevelType w:val="hybridMultilevel"/>
    <w:tmpl w:val="4C9A36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38015A"/>
    <w:rsid w:val="00410E3E"/>
    <w:rsid w:val="00883691"/>
    <w:rsid w:val="00993C25"/>
    <w:rsid w:val="00A901AC"/>
    <w:rsid w:val="00BA79CF"/>
    <w:rsid w:val="00C869E6"/>
    <w:rsid w:val="00D91473"/>
    <w:rsid w:val="00E16D41"/>
    <w:rsid w:val="00ED5DC9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182A29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5DC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836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14</TotalTime>
  <Pages>1</Pages>
  <Words>186</Words>
  <Characters>1065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2018-04-23T11:51:00Z</dcterms:created>
  <dcterms:modified xsi:type="dcterms:W3CDTF">2018-06-01T13:06:00Z</dcterms:modified>
</cp:coreProperties>
</file>