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EF65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C8E0096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F01F2">
        <w:rPr>
          <w:b/>
          <w:i/>
        </w:rPr>
        <w:t>Unite</w:t>
      </w:r>
      <w:r w:rsidR="004F01F2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EB95A2D" w14:textId="77777777" w:rsidR="004F01F2" w:rsidRDefault="004F01F2" w:rsidP="00F24EDE"/>
    <w:p w14:paraId="37C54877" w14:textId="4231F0B6" w:rsidR="004F01F2" w:rsidRPr="004F01F2" w:rsidRDefault="004F01F2" w:rsidP="004F01F2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9347AE">
        <w:rPr>
          <w:i/>
          <w:iCs/>
        </w:rPr>
        <w:t>united</w:t>
      </w:r>
      <w:r>
        <w:t xml:space="preserve"> *** fellow students to </w:t>
      </w:r>
      <w:r w:rsidR="006C30E5">
        <w:t xml:space="preserve">change </w:t>
      </w:r>
      <w:r>
        <w:t>some pointless rules at their high school.</w:t>
      </w:r>
    </w:p>
    <w:p w14:paraId="2679C816" w14:textId="0FCE82E0" w:rsidR="004F01F2" w:rsidRPr="004F01F2" w:rsidRDefault="004F01F2" w:rsidP="004F01F2">
      <w:pPr>
        <w:pStyle w:val="ListParagraph"/>
        <w:numPr>
          <w:ilvl w:val="0"/>
          <w:numId w:val="1"/>
        </w:numPr>
        <w:rPr>
          <w:b/>
        </w:rPr>
      </w:pPr>
      <w:r>
        <w:t xml:space="preserve">*** tried to figure out an idea that could </w:t>
      </w:r>
      <w:r w:rsidRPr="009347AE">
        <w:rPr>
          <w:i/>
          <w:iCs/>
        </w:rPr>
        <w:t>unit</w:t>
      </w:r>
      <w:r w:rsidR="009347AE" w:rsidRPr="009347AE">
        <w:rPr>
          <w:i/>
          <w:iCs/>
        </w:rPr>
        <w:t>e</w:t>
      </w:r>
      <w:r w:rsidR="009347AE">
        <w:t xml:space="preserve"> </w:t>
      </w:r>
      <w:r>
        <w:t>people to create a fairer world.</w:t>
      </w:r>
    </w:p>
    <w:p w14:paraId="28FDB914" w14:textId="77777777" w:rsidR="004F01F2" w:rsidRPr="004F01F2" w:rsidRDefault="004F01F2" w:rsidP="004F01F2">
      <w:pPr>
        <w:pStyle w:val="ListParagraph"/>
        <w:numPr>
          <w:ilvl w:val="0"/>
          <w:numId w:val="1"/>
        </w:numPr>
        <w:rPr>
          <w:b/>
        </w:rPr>
      </w:pPr>
      <w:r>
        <w:t xml:space="preserve">The U.S. Constitution is the document that </w:t>
      </w:r>
      <w:r w:rsidRPr="009347AE">
        <w:rPr>
          <w:i/>
          <w:iCs/>
        </w:rPr>
        <w:t>unites</w:t>
      </w:r>
      <w:r>
        <w:t xml:space="preserve"> all fifty states in our country.</w:t>
      </w:r>
    </w:p>
    <w:p w14:paraId="28B1F9E0" w14:textId="77777777" w:rsidR="004F01F2" w:rsidRPr="004F01F2" w:rsidRDefault="004F01F2" w:rsidP="004F01F2">
      <w:pPr>
        <w:pStyle w:val="ListParagraph"/>
        <w:numPr>
          <w:ilvl w:val="0"/>
          <w:numId w:val="1"/>
        </w:numPr>
        <w:rPr>
          <w:b/>
        </w:rPr>
      </w:pPr>
      <w:r>
        <w:t xml:space="preserve">***’s soccer team had a winning season, which </w:t>
      </w:r>
      <w:r w:rsidRPr="009347AE">
        <w:rPr>
          <w:i/>
          <w:iCs/>
        </w:rPr>
        <w:t>united</w:t>
      </w:r>
      <w:r>
        <w:t xml:space="preserve"> it.</w:t>
      </w:r>
    </w:p>
    <w:p w14:paraId="4ECBD666" w14:textId="69951CF7" w:rsidR="004F01F2" w:rsidRPr="004F01F2" w:rsidRDefault="002845D4" w:rsidP="004F01F2">
      <w:pPr>
        <w:pStyle w:val="ListParagraph"/>
        <w:numPr>
          <w:ilvl w:val="0"/>
          <w:numId w:val="1"/>
        </w:numPr>
        <w:rPr>
          <w:b/>
        </w:rPr>
      </w:pPr>
      <w:r>
        <w:t xml:space="preserve">***’s global studies class </w:t>
      </w:r>
      <w:r w:rsidRPr="009347AE">
        <w:rPr>
          <w:i/>
          <w:iCs/>
        </w:rPr>
        <w:t>united</w:t>
      </w:r>
      <w:r>
        <w:t xml:space="preserve"> in its desire to master the subject of the French Revolution.</w:t>
      </w:r>
    </w:p>
    <w:p w14:paraId="7CECE097" w14:textId="77777777" w:rsidR="00F24EDE" w:rsidRDefault="00F24EDE" w:rsidP="00F24EDE"/>
    <w:p w14:paraId="26710362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F01F2">
        <w:rPr>
          <w:b/>
          <w:u w:val="single"/>
        </w:rPr>
        <w:t>verb</w:t>
      </w:r>
      <w:r w:rsidRPr="004F01F2">
        <w:rPr>
          <w:b/>
          <w:i/>
          <w:u w:val="single"/>
        </w:rPr>
        <w:t xml:space="preserve"> </w:t>
      </w:r>
      <w:r w:rsidR="004F01F2" w:rsidRPr="004F01F2">
        <w:rPr>
          <w:b/>
          <w:i/>
          <w:u w:val="single"/>
        </w:rPr>
        <w:t>unite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CB59AF"/>
    <w:multiLevelType w:val="hybridMultilevel"/>
    <w:tmpl w:val="08ACF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1F2"/>
    <w:rsid w:val="001539C9"/>
    <w:rsid w:val="001F20BF"/>
    <w:rsid w:val="002845D4"/>
    <w:rsid w:val="002C2733"/>
    <w:rsid w:val="00335A5C"/>
    <w:rsid w:val="00410E3E"/>
    <w:rsid w:val="004F01F2"/>
    <w:rsid w:val="005A5A20"/>
    <w:rsid w:val="006B45BA"/>
    <w:rsid w:val="006C30E5"/>
    <w:rsid w:val="009347AE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31D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1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130</Words>
  <Characters>741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2017-11-13T13:10:00Z</dcterms:created>
  <dcterms:modified xsi:type="dcterms:W3CDTF">2021-11-21T12:06:00Z</dcterms:modified>
</cp:coreProperties>
</file>