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406F5A2D" w:rsidR="003F69EF" w:rsidRDefault="00417132" w:rsidP="00F24EDE">
      <w:r>
        <w:rPr>
          <w:b/>
          <w:i/>
        </w:rPr>
        <w:t xml:space="preserve">Common </w:t>
      </w:r>
      <w:r w:rsidR="00511028">
        <w:rPr>
          <w:b/>
          <w:i/>
        </w:rPr>
        <w:t>Errors</w:t>
      </w:r>
      <w:r w:rsidR="00511028">
        <w:rPr>
          <w:b/>
          <w:i/>
        </w:rPr>
        <w:t xml:space="preserve"> </w:t>
      </w:r>
      <w:r>
        <w:rPr>
          <w:b/>
          <w:i/>
        </w:rPr>
        <w:t>in English Usage</w:t>
      </w:r>
      <w:r w:rsidR="005A5A20">
        <w:rPr>
          <w:b/>
        </w:rPr>
        <w:t xml:space="preserve"> Worksheet:</w:t>
      </w:r>
      <w:r w:rsidR="00F24EDE">
        <w:rPr>
          <w:b/>
        </w:rPr>
        <w:t xml:space="preserve"> </w:t>
      </w:r>
      <w:r w:rsidR="00394474">
        <w:rPr>
          <w:b/>
          <w:i/>
        </w:rPr>
        <w:t xml:space="preserve">Healthy </w:t>
      </w:r>
      <w:r w:rsidR="00394474">
        <w:rPr>
          <w:b/>
          <w:iCs/>
        </w:rPr>
        <w:t xml:space="preserve">and </w:t>
      </w:r>
      <w:r w:rsidR="00394474">
        <w:rPr>
          <w:b/>
          <w:i/>
        </w:rPr>
        <w:t>Healthful</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A468073"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94474">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394474">
        <w:rPr>
          <w:i/>
          <w:iCs/>
        </w:rPr>
        <w:t xml:space="preserve">healthy </w:t>
      </w:r>
      <w:r w:rsidR="00394474">
        <w:t xml:space="preserve">and </w:t>
      </w:r>
      <w:r w:rsidR="00394474">
        <w:rPr>
          <w:i/>
          <w:iCs/>
        </w:rPr>
        <w:t>healthful</w:t>
      </w:r>
      <w:r w:rsidR="005B17D1">
        <w:t>.</w:t>
      </w:r>
    </w:p>
    <w:p w14:paraId="0DBAA02F" w14:textId="4B9FEDD6" w:rsidR="00394474" w:rsidRDefault="00394474" w:rsidP="005C2E7F"/>
    <w:p w14:paraId="69F7C446" w14:textId="77777777" w:rsidR="00394474" w:rsidRPr="002D5539" w:rsidRDefault="00394474" w:rsidP="00394474">
      <w:r>
        <w:rPr>
          <w:b/>
        </w:rPr>
        <w:t xml:space="preserve">healthy/healthful: </w:t>
      </w:r>
      <w:r>
        <w:t xml:space="preserve">Many argue “people are healthy, but vegetables are </w:t>
      </w:r>
      <w:r w:rsidRPr="002D5539">
        <w:rPr>
          <w:i/>
        </w:rPr>
        <w:t>healthful</w:t>
      </w:r>
      <w:r>
        <w:rPr>
          <w:iCs/>
        </w:rPr>
        <w:t>.”</w:t>
      </w:r>
      <w:r>
        <w:t xml:space="preserve"> Logic and tradition are on the side of those who make this distinction, but I’m afraid phrases like “part of a healthy breakfast” have become so widespread that they are rarely perceived as erroneous except by the hyper-correct. On a related though slightly different subject, it is interesting to note that in English adjectives connected to sensations in the perceiver of an object or event are often transferred to the object or event itself. In the 19</w:t>
      </w:r>
      <w:r w:rsidRPr="002D5539">
        <w:rPr>
          <w:vertAlign w:val="superscript"/>
        </w:rPr>
        <w:t>th</w:t>
      </w:r>
      <w:r>
        <w:t xml:space="preserve"> century it was not uncommon to refer, for instance, to a “grateful shower of rain,” and we still </w:t>
      </w:r>
      <w:proofErr w:type="gramStart"/>
      <w:r>
        <w:t>say</w:t>
      </w:r>
      <w:proofErr w:type="gramEnd"/>
      <w:r>
        <w:t xml:space="preserve"> “a gloomy landscape,” “a cheerful sight,” and “a happy coincidence.”</w:t>
      </w:r>
    </w:p>
    <w:p w14:paraId="236D4DC1" w14:textId="77777777" w:rsidR="00317C9F" w:rsidRPr="00394474" w:rsidRDefault="00317C9F" w:rsidP="00394474">
      <w:pPr>
        <w:rPr>
          <w:bCs/>
          <w:iCs/>
        </w:rPr>
      </w:pPr>
    </w:p>
    <w:p w14:paraId="334C996A" w14:textId="10336958"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1F5D20BA" w14:textId="52BD30AF" w:rsidR="00767AE1" w:rsidRDefault="00767AE1" w:rsidP="00317C9F"/>
    <w:p w14:paraId="3B5B75C7" w14:textId="280C03A5" w:rsidR="00767AE1" w:rsidRDefault="00386D44" w:rsidP="00767AE1">
      <w:r>
        <w:t xml:space="preserve">While it is true that your reading suggests that the difference between </w:t>
      </w:r>
      <w:r w:rsidRPr="00386D44">
        <w:rPr>
          <w:i/>
          <w:iCs/>
        </w:rPr>
        <w:t>healthy</w:t>
      </w:r>
      <w:r>
        <w:t xml:space="preserve"> and </w:t>
      </w:r>
      <w:r w:rsidRPr="00386D44">
        <w:rPr>
          <w:i/>
          <w:iCs/>
        </w:rPr>
        <w:t>healthful</w:t>
      </w:r>
      <w:r>
        <w:t xml:space="preserve"> has mostly disappeared, we will still use the rule it announces for these words, </w:t>
      </w:r>
      <w:proofErr w:type="gramStart"/>
      <w:r>
        <w:t>i.e.</w:t>
      </w:r>
      <w:proofErr w:type="gramEnd"/>
      <w:r>
        <w:t xml:space="preserve"> “people are healthy, but vegetables are </w:t>
      </w:r>
      <w:r w:rsidRPr="002D5539">
        <w:rPr>
          <w:i/>
        </w:rPr>
        <w:t>healthful</w:t>
      </w:r>
      <w:r>
        <w:rPr>
          <w:iCs/>
        </w:rPr>
        <w:t>.”</w:t>
      </w:r>
      <w:r>
        <w:t xml:space="preserve">  </w:t>
      </w:r>
      <w:r w:rsidR="00767AE1">
        <w:t xml:space="preserve">Using your understanding of these two </w:t>
      </w:r>
      <w:r>
        <w:t>adjectives</w:t>
      </w:r>
      <w:r w:rsidR="00767AE1">
        <w:t xml:space="preserve"> and the sense of the sentences, insert either </w:t>
      </w:r>
      <w:r>
        <w:rPr>
          <w:i/>
          <w:iCs/>
        </w:rPr>
        <w:t>healthy</w:t>
      </w:r>
      <w:r w:rsidR="00767AE1">
        <w:t xml:space="preserve"> or </w:t>
      </w:r>
      <w:r>
        <w:rPr>
          <w:i/>
          <w:iCs/>
        </w:rPr>
        <w:t xml:space="preserve">healthful </w:t>
      </w:r>
      <w:r w:rsidR="00767AE1">
        <w:t>in the cloze blank.</w:t>
      </w:r>
    </w:p>
    <w:p w14:paraId="7EC85E37" w14:textId="67D35A67" w:rsidR="00390AFC" w:rsidRDefault="00390AFC" w:rsidP="00317C9F"/>
    <w:p w14:paraId="324011BD" w14:textId="127CF3CF" w:rsidR="00390AFC" w:rsidRPr="00767AE1" w:rsidRDefault="00390AFC" w:rsidP="00390AFC">
      <w:pPr>
        <w:pStyle w:val="ListParagraph"/>
        <w:numPr>
          <w:ilvl w:val="0"/>
          <w:numId w:val="1"/>
        </w:numPr>
        <w:rPr>
          <w:b/>
          <w:bCs/>
        </w:rPr>
      </w:pPr>
      <w:r>
        <w:t>*** and *** felt ___________ after their workout at the gym.</w:t>
      </w:r>
    </w:p>
    <w:p w14:paraId="5EA21841" w14:textId="77777777" w:rsidR="00767AE1" w:rsidRPr="00767AE1" w:rsidRDefault="00767AE1" w:rsidP="00767AE1">
      <w:pPr>
        <w:rPr>
          <w:b/>
          <w:bCs/>
        </w:rPr>
      </w:pPr>
    </w:p>
    <w:p w14:paraId="76BDF347" w14:textId="3F7AFF14" w:rsidR="00390AFC" w:rsidRPr="00767AE1" w:rsidRDefault="00390AFC" w:rsidP="00390AFC">
      <w:pPr>
        <w:pStyle w:val="ListParagraph"/>
        <w:numPr>
          <w:ilvl w:val="0"/>
          <w:numId w:val="1"/>
        </w:numPr>
        <w:rPr>
          <w:b/>
          <w:bCs/>
        </w:rPr>
      </w:pPr>
      <w:r>
        <w:t>** likes to eat spinach because it is ___________.</w:t>
      </w:r>
    </w:p>
    <w:p w14:paraId="6C9887CB" w14:textId="77777777" w:rsidR="00767AE1" w:rsidRPr="00767AE1" w:rsidRDefault="00767AE1" w:rsidP="00767AE1">
      <w:pPr>
        <w:rPr>
          <w:b/>
          <w:bCs/>
        </w:rPr>
      </w:pPr>
    </w:p>
    <w:p w14:paraId="08165063" w14:textId="51417BA0" w:rsidR="00390AFC" w:rsidRPr="00767AE1" w:rsidRDefault="00390AFC" w:rsidP="00390AFC">
      <w:pPr>
        <w:pStyle w:val="ListParagraph"/>
        <w:numPr>
          <w:ilvl w:val="0"/>
          <w:numId w:val="1"/>
        </w:numPr>
        <w:rPr>
          <w:b/>
          <w:bCs/>
        </w:rPr>
      </w:pPr>
      <w:r>
        <w:t>*** knows from experience that orange juice is part of a ___________ breakfast.</w:t>
      </w:r>
    </w:p>
    <w:p w14:paraId="58308EF4" w14:textId="77777777" w:rsidR="00767AE1" w:rsidRPr="00767AE1" w:rsidRDefault="00767AE1" w:rsidP="00767AE1">
      <w:pPr>
        <w:rPr>
          <w:b/>
          <w:bCs/>
        </w:rPr>
      </w:pPr>
    </w:p>
    <w:p w14:paraId="3F533A3B" w14:textId="4EC20706" w:rsidR="00390AFC" w:rsidRPr="00767AE1" w:rsidRDefault="00390AFC" w:rsidP="00390AFC">
      <w:pPr>
        <w:pStyle w:val="ListParagraph"/>
        <w:numPr>
          <w:ilvl w:val="0"/>
          <w:numId w:val="1"/>
        </w:numPr>
        <w:rPr>
          <w:b/>
          <w:bCs/>
        </w:rPr>
      </w:pPr>
      <w:r>
        <w:t>After *** ate a pound of chocolate-covered bacon *** didn’t exactly feel ___________.</w:t>
      </w:r>
    </w:p>
    <w:p w14:paraId="049442DB" w14:textId="77777777" w:rsidR="00767AE1" w:rsidRPr="00767AE1" w:rsidRDefault="00767AE1" w:rsidP="00767AE1">
      <w:pPr>
        <w:rPr>
          <w:b/>
          <w:bCs/>
        </w:rPr>
      </w:pPr>
    </w:p>
    <w:p w14:paraId="4E7C0AE8" w14:textId="20CFC269" w:rsidR="00390AFC" w:rsidRPr="00767AE1" w:rsidRDefault="00390AFC" w:rsidP="00390AFC">
      <w:pPr>
        <w:pStyle w:val="ListParagraph"/>
        <w:numPr>
          <w:ilvl w:val="0"/>
          <w:numId w:val="1"/>
        </w:numPr>
        <w:rPr>
          <w:b/>
          <w:bCs/>
        </w:rPr>
      </w:pPr>
      <w:r>
        <w:t>While *** doesn’t care much for the way they taste, *** nonetheless eats beets because they are ___________.</w:t>
      </w:r>
    </w:p>
    <w:p w14:paraId="5D61F05D" w14:textId="77777777" w:rsidR="00767AE1" w:rsidRPr="00767AE1" w:rsidRDefault="00767AE1" w:rsidP="00767AE1">
      <w:pPr>
        <w:rPr>
          <w:b/>
          <w:bCs/>
        </w:rPr>
      </w:pPr>
    </w:p>
    <w:p w14:paraId="201FB0FD" w14:textId="1871EE63" w:rsidR="00390AFC" w:rsidRPr="00767AE1" w:rsidRDefault="00390AFC" w:rsidP="00390AFC">
      <w:pPr>
        <w:pStyle w:val="ListParagraph"/>
        <w:numPr>
          <w:ilvl w:val="0"/>
          <w:numId w:val="1"/>
        </w:numPr>
        <w:rPr>
          <w:b/>
          <w:bCs/>
        </w:rPr>
      </w:pPr>
      <w:r>
        <w:t>*** was very productive this morning because *** ate a ___________ breakfast.</w:t>
      </w:r>
    </w:p>
    <w:p w14:paraId="65D31D43" w14:textId="77777777" w:rsidR="00767AE1" w:rsidRPr="00767AE1" w:rsidRDefault="00767AE1" w:rsidP="00767AE1">
      <w:pPr>
        <w:rPr>
          <w:b/>
          <w:bCs/>
        </w:rPr>
      </w:pPr>
    </w:p>
    <w:p w14:paraId="5206F6B1" w14:textId="1254377C" w:rsidR="00390AFC" w:rsidRPr="00767AE1" w:rsidRDefault="00390AFC" w:rsidP="00390AFC">
      <w:pPr>
        <w:pStyle w:val="ListParagraph"/>
        <w:numPr>
          <w:ilvl w:val="0"/>
          <w:numId w:val="1"/>
        </w:numPr>
        <w:rPr>
          <w:b/>
          <w:bCs/>
        </w:rPr>
      </w:pPr>
      <w:r>
        <w:t>*** became a personal trainer because *** wants to help people become ___________.</w:t>
      </w:r>
    </w:p>
    <w:p w14:paraId="43E157C1" w14:textId="77777777" w:rsidR="00767AE1" w:rsidRPr="00767AE1" w:rsidRDefault="00767AE1" w:rsidP="00767AE1">
      <w:pPr>
        <w:rPr>
          <w:b/>
          <w:bCs/>
        </w:rPr>
      </w:pPr>
    </w:p>
    <w:p w14:paraId="4D292F5C" w14:textId="4CF376F2" w:rsidR="00390AFC" w:rsidRPr="00767AE1" w:rsidRDefault="00390AFC" w:rsidP="00390AFC">
      <w:pPr>
        <w:pStyle w:val="ListParagraph"/>
        <w:numPr>
          <w:ilvl w:val="0"/>
          <w:numId w:val="1"/>
        </w:numPr>
        <w:rPr>
          <w:b/>
          <w:bCs/>
        </w:rPr>
      </w:pPr>
      <w:r>
        <w:t>*** likes oatmeal because it is a ___________ way to start the day.</w:t>
      </w:r>
    </w:p>
    <w:p w14:paraId="3326F9CE" w14:textId="77777777" w:rsidR="00767AE1" w:rsidRPr="00767AE1" w:rsidRDefault="00767AE1" w:rsidP="00767AE1">
      <w:pPr>
        <w:rPr>
          <w:b/>
          <w:bCs/>
        </w:rPr>
      </w:pPr>
    </w:p>
    <w:p w14:paraId="1279F38C" w14:textId="41D8D3EF" w:rsidR="00390AFC" w:rsidRPr="00767AE1" w:rsidRDefault="00390AFC" w:rsidP="00390AFC">
      <w:pPr>
        <w:pStyle w:val="ListParagraph"/>
        <w:numPr>
          <w:ilvl w:val="0"/>
          <w:numId w:val="1"/>
        </w:numPr>
        <w:rPr>
          <w:b/>
          <w:bCs/>
        </w:rPr>
      </w:pPr>
      <w:r>
        <w:t>The ___________ gymnast did a triple somersault on the balance beam.</w:t>
      </w:r>
    </w:p>
    <w:p w14:paraId="36473FE8" w14:textId="77777777" w:rsidR="00767AE1" w:rsidRPr="00767AE1" w:rsidRDefault="00767AE1" w:rsidP="00767AE1">
      <w:pPr>
        <w:rPr>
          <w:b/>
          <w:bCs/>
        </w:rPr>
      </w:pPr>
    </w:p>
    <w:p w14:paraId="6DD979CD" w14:textId="25CFF148" w:rsidR="00390AFC" w:rsidRPr="00390AFC" w:rsidRDefault="00390AFC" w:rsidP="00390AFC">
      <w:pPr>
        <w:pStyle w:val="ListParagraph"/>
        <w:numPr>
          <w:ilvl w:val="0"/>
          <w:numId w:val="1"/>
        </w:numPr>
        <w:rPr>
          <w:b/>
          <w:bCs/>
        </w:rPr>
      </w:pPr>
      <w:r>
        <w:t>After eating too much over the Christmas holidays, *** looks forward to getting back</w:t>
      </w:r>
      <w:r w:rsidR="005E06AD">
        <w:t xml:space="preserve"> to the gym and feeling ___________ again.</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CD6F8A"/>
    <w:multiLevelType w:val="hybridMultilevel"/>
    <w:tmpl w:val="3F306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86D44"/>
    <w:rsid w:val="00390AFC"/>
    <w:rsid w:val="00394474"/>
    <w:rsid w:val="003F69EF"/>
    <w:rsid w:val="00410E3E"/>
    <w:rsid w:val="00417132"/>
    <w:rsid w:val="0043076C"/>
    <w:rsid w:val="00480A51"/>
    <w:rsid w:val="00511028"/>
    <w:rsid w:val="005A5A20"/>
    <w:rsid w:val="005B17D1"/>
    <w:rsid w:val="005C2E7F"/>
    <w:rsid w:val="005E06AD"/>
    <w:rsid w:val="006B45BA"/>
    <w:rsid w:val="006D1D72"/>
    <w:rsid w:val="00767AE1"/>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A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18</TotalTime>
  <Pages>1</Pages>
  <Words>405</Words>
  <Characters>2311</Characters>
  <Application>Microsoft Office Word</Application>
  <DocSecurity>0</DocSecurity>
  <Lines>19</Lines>
  <Paragraphs>5</Paragraphs>
  <ScaleCrop>false</ScaleCrop>
  <Company>Mark's Text Terminal</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2016-05-09T12:35:00Z</dcterms:created>
  <dcterms:modified xsi:type="dcterms:W3CDTF">2020-12-14T15:27:00Z</dcterms:modified>
</cp:coreProperties>
</file>