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08074B29" w:rsidR="003F69EF" w:rsidRDefault="00417132" w:rsidP="00F24EDE">
      <w:r>
        <w:rPr>
          <w:b/>
          <w:i/>
        </w:rPr>
        <w:t xml:space="preserve">Common </w:t>
      </w:r>
      <w:r w:rsidR="008E25AB">
        <w:rPr>
          <w:b/>
          <w:i/>
        </w:rPr>
        <w:t>Errors</w:t>
      </w:r>
      <w:r w:rsidR="008E25AB">
        <w:rPr>
          <w:b/>
          <w:i/>
        </w:rPr>
        <w:t xml:space="preserve"> </w:t>
      </w:r>
      <w:r>
        <w:rPr>
          <w:b/>
          <w:i/>
        </w:rPr>
        <w:t>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F71C0A">
        <w:rPr>
          <w:b/>
          <w:i/>
        </w:rPr>
        <w:t xml:space="preserve">Gratis </w:t>
      </w:r>
      <w:r w:rsidR="00F71C0A">
        <w:rPr>
          <w:b/>
          <w:iCs/>
        </w:rPr>
        <w:t xml:space="preserve">and </w:t>
      </w:r>
      <w:r w:rsidR="00F71C0A">
        <w:rPr>
          <w:b/>
          <w:i/>
        </w:rPr>
        <w:t>Gratuitous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67F6D9C0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F71C0A">
        <w:t>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F71C0A">
        <w:rPr>
          <w:i/>
          <w:iCs/>
        </w:rPr>
        <w:t xml:space="preserve">gratis </w:t>
      </w:r>
      <w:r w:rsidR="00F71C0A">
        <w:t xml:space="preserve">and </w:t>
      </w:r>
      <w:r w:rsidR="00F71C0A">
        <w:rPr>
          <w:i/>
          <w:iCs/>
        </w:rPr>
        <w:t>gratuitous</w:t>
      </w:r>
      <w:r w:rsidR="005B17D1">
        <w:t>.</w:t>
      </w:r>
    </w:p>
    <w:p w14:paraId="040C85AD" w14:textId="6F70F90A" w:rsidR="00F71C0A" w:rsidRDefault="00F71C0A" w:rsidP="005C2E7F"/>
    <w:p w14:paraId="41EDE8DB" w14:textId="77777777" w:rsidR="00F71C0A" w:rsidRDefault="00F71C0A" w:rsidP="00F71C0A">
      <w:r>
        <w:rPr>
          <w:b/>
        </w:rPr>
        <w:t xml:space="preserve">gratis/gratuitous: </w:t>
      </w:r>
      <w:r>
        <w:t>If you do something nice without being paid, you do it “gratis.” Technically, such a deed can also be “gratuitous”; but if you do or say something obnoxious or uncalled for, it’s always “gratuitous,” not “gratis.”</w:t>
      </w:r>
    </w:p>
    <w:p w14:paraId="236D4DC1" w14:textId="77777777" w:rsidR="00317C9F" w:rsidRPr="00F71C0A" w:rsidRDefault="00317C9F" w:rsidP="00F71C0A">
      <w:pPr>
        <w:jc w:val="both"/>
        <w:rPr>
          <w:bCs/>
          <w:iCs/>
          <w:u w:val="single"/>
        </w:rPr>
      </w:pPr>
    </w:p>
    <w:p w14:paraId="334C996A" w14:textId="57DB56EF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14A2EE23" w14:textId="499669FD" w:rsidR="00B53ECE" w:rsidRDefault="00B53ECE" w:rsidP="00317C9F"/>
    <w:p w14:paraId="2A6CEE5F" w14:textId="2C83FC35" w:rsidR="00B53ECE" w:rsidRDefault="00014791" w:rsidP="00317C9F">
      <w:r>
        <w:t xml:space="preserve">Spanish speakers know that </w:t>
      </w:r>
      <w:r w:rsidRPr="00014791">
        <w:rPr>
          <w:i/>
          <w:iCs/>
        </w:rPr>
        <w:t>gratis</w:t>
      </w:r>
      <w:r>
        <w:t xml:space="preserve"> means </w:t>
      </w:r>
      <w:r w:rsidRPr="00014791">
        <w:rPr>
          <w:i/>
          <w:iCs/>
        </w:rPr>
        <w:t>free</w:t>
      </w:r>
      <w:r>
        <w:t xml:space="preserve"> or </w:t>
      </w:r>
      <w:r w:rsidRPr="00014791">
        <w:rPr>
          <w:i/>
          <w:iCs/>
        </w:rPr>
        <w:t>without charge</w:t>
      </w:r>
      <w:r>
        <w:t xml:space="preserve">. </w:t>
      </w:r>
      <w:r w:rsidRPr="00014791">
        <w:rPr>
          <w:i/>
          <w:iCs/>
        </w:rPr>
        <w:t>Gratuitous</w:t>
      </w:r>
      <w:r>
        <w:t xml:space="preserve"> means </w:t>
      </w:r>
      <w:r w:rsidRPr="00014791">
        <w:rPr>
          <w:i/>
          <w:iCs/>
        </w:rPr>
        <w:t>extra</w:t>
      </w:r>
      <w:r>
        <w:t xml:space="preserve"> which is why a tip for your server at a restaurant is also known by the word </w:t>
      </w:r>
      <w:r w:rsidRPr="00014791">
        <w:rPr>
          <w:i/>
          <w:iCs/>
        </w:rPr>
        <w:t>gratuity</w:t>
      </w:r>
      <w:r>
        <w:t xml:space="preserve">. </w:t>
      </w:r>
      <w:r w:rsidR="00B53ECE">
        <w:t>Using your understanding of these two</w:t>
      </w:r>
      <w:r>
        <w:t xml:space="preserve"> words</w:t>
      </w:r>
      <w:r w:rsidR="00B53ECE">
        <w:t xml:space="preserve"> and the sense of the sentences, insert either </w:t>
      </w:r>
      <w:r>
        <w:rPr>
          <w:i/>
          <w:iCs/>
        </w:rPr>
        <w:t>gratis</w:t>
      </w:r>
      <w:r w:rsidR="00B53ECE">
        <w:t xml:space="preserve"> or </w:t>
      </w:r>
      <w:r>
        <w:rPr>
          <w:i/>
          <w:iCs/>
        </w:rPr>
        <w:t>gratuitous</w:t>
      </w:r>
      <w:r w:rsidR="00B53ECE">
        <w:t xml:space="preserve"> in the cloze blank.</w:t>
      </w:r>
    </w:p>
    <w:p w14:paraId="533149C7" w14:textId="24E8322F" w:rsidR="006404DE" w:rsidRDefault="006404DE" w:rsidP="00317C9F"/>
    <w:p w14:paraId="7AD9F536" w14:textId="593DA230" w:rsidR="006404DE" w:rsidRPr="00B53ECE" w:rsidRDefault="006404DE" w:rsidP="006404DE">
      <w:pPr>
        <w:pStyle w:val="ListParagraph"/>
        <w:numPr>
          <w:ilvl w:val="0"/>
          <w:numId w:val="1"/>
        </w:numPr>
        <w:rPr>
          <w:b/>
          <w:bCs/>
        </w:rPr>
      </w:pPr>
      <w:r>
        <w:t>*** received</w:t>
      </w:r>
      <w:r w:rsidR="00014791">
        <w:t xml:space="preserve"> a</w:t>
      </w:r>
      <w:r>
        <w:t xml:space="preserve"> $100 credit ___________ on *** credit card statement.</w:t>
      </w:r>
    </w:p>
    <w:p w14:paraId="493F4A21" w14:textId="77777777" w:rsidR="00B53ECE" w:rsidRPr="00B53ECE" w:rsidRDefault="00B53ECE" w:rsidP="00B53ECE">
      <w:pPr>
        <w:ind w:left="360"/>
        <w:rPr>
          <w:b/>
          <w:bCs/>
        </w:rPr>
      </w:pPr>
    </w:p>
    <w:p w14:paraId="086FA9AB" w14:textId="7B7C4C47" w:rsidR="006404DE" w:rsidRPr="00B53ECE" w:rsidRDefault="006404DE" w:rsidP="006404DE">
      <w:pPr>
        <w:pStyle w:val="ListParagraph"/>
        <w:numPr>
          <w:ilvl w:val="0"/>
          <w:numId w:val="1"/>
        </w:numPr>
        <w:rPr>
          <w:b/>
          <w:bCs/>
        </w:rPr>
      </w:pPr>
      <w:r>
        <w:t>After *** called *** teacher a “moron,”, then followed up with “imbecile,” *** teacher commented that the second word was ___________.</w:t>
      </w:r>
    </w:p>
    <w:p w14:paraId="6A874BD5" w14:textId="77777777" w:rsidR="00B53ECE" w:rsidRPr="00B53ECE" w:rsidRDefault="00B53ECE" w:rsidP="00B53ECE">
      <w:pPr>
        <w:rPr>
          <w:b/>
          <w:bCs/>
        </w:rPr>
      </w:pPr>
    </w:p>
    <w:p w14:paraId="5BBB8C91" w14:textId="36818856" w:rsidR="006404DE" w:rsidRPr="00B53ECE" w:rsidRDefault="006404DE" w:rsidP="006404DE">
      <w:pPr>
        <w:pStyle w:val="ListParagraph"/>
        <w:numPr>
          <w:ilvl w:val="0"/>
          <w:numId w:val="1"/>
        </w:numPr>
        <w:rPr>
          <w:b/>
          <w:bCs/>
        </w:rPr>
      </w:pPr>
      <w:r>
        <w:t>*** overheard a man call his dog “dumb,” and thought the insult was utterly ___________.</w:t>
      </w:r>
    </w:p>
    <w:p w14:paraId="22582A7A" w14:textId="77777777" w:rsidR="00B53ECE" w:rsidRPr="00B53ECE" w:rsidRDefault="00B53ECE" w:rsidP="00B53ECE">
      <w:pPr>
        <w:rPr>
          <w:b/>
          <w:bCs/>
        </w:rPr>
      </w:pPr>
    </w:p>
    <w:p w14:paraId="226BDC2A" w14:textId="5EAC7D41" w:rsidR="006404DE" w:rsidRPr="00B53ECE" w:rsidRDefault="006404DE" w:rsidP="006404DE">
      <w:pPr>
        <w:pStyle w:val="ListParagraph"/>
        <w:numPr>
          <w:ilvl w:val="0"/>
          <w:numId w:val="1"/>
        </w:numPr>
        <w:rPr>
          <w:b/>
          <w:bCs/>
        </w:rPr>
      </w:pPr>
      <w:r>
        <w:t>Ben and Jerry’s supplied ice cream ___________ to the charitable organization.</w:t>
      </w:r>
    </w:p>
    <w:p w14:paraId="1A4E113D" w14:textId="77777777" w:rsidR="00B53ECE" w:rsidRPr="00B53ECE" w:rsidRDefault="00B53ECE" w:rsidP="00B53ECE">
      <w:pPr>
        <w:rPr>
          <w:b/>
          <w:bCs/>
        </w:rPr>
      </w:pPr>
    </w:p>
    <w:p w14:paraId="51732933" w14:textId="4EC083C4" w:rsidR="006404DE" w:rsidRPr="00B53ECE" w:rsidRDefault="006404DE" w:rsidP="006404DE">
      <w:pPr>
        <w:pStyle w:val="ListParagraph"/>
        <w:numPr>
          <w:ilvl w:val="0"/>
          <w:numId w:val="1"/>
        </w:numPr>
        <w:rPr>
          <w:b/>
          <w:bCs/>
        </w:rPr>
      </w:pPr>
      <w:r>
        <w:t>*** likes to volunteer, which means *** does a lot of work ___________.</w:t>
      </w:r>
    </w:p>
    <w:p w14:paraId="4A8BCB65" w14:textId="77777777" w:rsidR="00B53ECE" w:rsidRPr="00B53ECE" w:rsidRDefault="00B53ECE" w:rsidP="00B53ECE">
      <w:pPr>
        <w:rPr>
          <w:b/>
          <w:bCs/>
        </w:rPr>
      </w:pPr>
    </w:p>
    <w:p w14:paraId="76B98A03" w14:textId="11E404D5" w:rsidR="006404DE" w:rsidRPr="00B53ECE" w:rsidRDefault="006404DE" w:rsidP="006404DE">
      <w:pPr>
        <w:pStyle w:val="ListParagraph"/>
        <w:numPr>
          <w:ilvl w:val="0"/>
          <w:numId w:val="1"/>
        </w:numPr>
        <w:rPr>
          <w:b/>
          <w:bCs/>
        </w:rPr>
      </w:pPr>
      <w:r>
        <w:t>*** finds the violence in most action movies to be ___________.</w:t>
      </w:r>
    </w:p>
    <w:p w14:paraId="739A0D02" w14:textId="77777777" w:rsidR="00B53ECE" w:rsidRPr="00B53ECE" w:rsidRDefault="00B53ECE" w:rsidP="00B53ECE">
      <w:pPr>
        <w:rPr>
          <w:b/>
          <w:bCs/>
        </w:rPr>
      </w:pPr>
    </w:p>
    <w:p w14:paraId="127BA229" w14:textId="0CBA6BBB" w:rsidR="006404DE" w:rsidRPr="00B53ECE" w:rsidRDefault="006404DE" w:rsidP="006404DE">
      <w:pPr>
        <w:pStyle w:val="ListParagraph"/>
        <w:numPr>
          <w:ilvl w:val="0"/>
          <w:numId w:val="1"/>
        </w:numPr>
        <w:rPr>
          <w:b/>
          <w:bCs/>
        </w:rPr>
      </w:pPr>
      <w:r>
        <w:t>*** wants to attract customers to *** restaurant, so one Saturday morning *** gave away pancakes and Vermont maple syrup ___________.</w:t>
      </w:r>
    </w:p>
    <w:p w14:paraId="66C394BC" w14:textId="77777777" w:rsidR="00B53ECE" w:rsidRPr="00B53ECE" w:rsidRDefault="00B53ECE" w:rsidP="00B53ECE">
      <w:pPr>
        <w:rPr>
          <w:b/>
          <w:bCs/>
        </w:rPr>
      </w:pPr>
    </w:p>
    <w:p w14:paraId="3B2394A1" w14:textId="1D5E00D2" w:rsidR="006404DE" w:rsidRPr="00B53ECE" w:rsidRDefault="006404DE" w:rsidP="006404DE">
      <w:pPr>
        <w:pStyle w:val="ListParagraph"/>
        <w:numPr>
          <w:ilvl w:val="0"/>
          <w:numId w:val="1"/>
        </w:numPr>
        <w:rPr>
          <w:b/>
          <w:bCs/>
        </w:rPr>
      </w:pPr>
      <w:r>
        <w:t>Most teachers find students’ disrespect ___________, and students generally feels the same way about teachers’ disrespect.</w:t>
      </w:r>
    </w:p>
    <w:p w14:paraId="3A523C79" w14:textId="77777777" w:rsidR="00B53ECE" w:rsidRPr="00B53ECE" w:rsidRDefault="00B53ECE" w:rsidP="00B53ECE">
      <w:pPr>
        <w:rPr>
          <w:b/>
          <w:bCs/>
        </w:rPr>
      </w:pPr>
    </w:p>
    <w:p w14:paraId="288A08BA" w14:textId="4DD83D6D" w:rsidR="006404DE" w:rsidRPr="00B53ECE" w:rsidRDefault="006404DE" w:rsidP="006404DE">
      <w:pPr>
        <w:pStyle w:val="ListParagraph"/>
        <w:numPr>
          <w:ilvl w:val="0"/>
          <w:numId w:val="1"/>
        </w:numPr>
        <w:rPr>
          <w:b/>
          <w:bCs/>
        </w:rPr>
      </w:pPr>
      <w:r>
        <w:t>*** finds smartphone apps that are __________</w:t>
      </w:r>
      <w:proofErr w:type="gramStart"/>
      <w:r>
        <w:t>_  aren’t</w:t>
      </w:r>
      <w:proofErr w:type="gramEnd"/>
      <w:r>
        <w:t xml:space="preserve"> always the best ones available, so *** doesn’t mind spending a few buck to get a solid piece of software.</w:t>
      </w:r>
    </w:p>
    <w:p w14:paraId="7BB953CA" w14:textId="77777777" w:rsidR="00B53ECE" w:rsidRPr="00B53ECE" w:rsidRDefault="00B53ECE" w:rsidP="00B53ECE">
      <w:pPr>
        <w:rPr>
          <w:b/>
          <w:bCs/>
        </w:rPr>
      </w:pPr>
    </w:p>
    <w:p w14:paraId="4D74A23B" w14:textId="668644A2" w:rsidR="006404DE" w:rsidRPr="006404DE" w:rsidRDefault="006404DE" w:rsidP="006404DE">
      <w:pPr>
        <w:pStyle w:val="ListParagraph"/>
        <w:numPr>
          <w:ilvl w:val="0"/>
          <w:numId w:val="1"/>
        </w:numPr>
        <w:rPr>
          <w:b/>
          <w:bCs/>
        </w:rPr>
      </w:pPr>
      <w:r>
        <w:t>Swearing in conversation is mostly ___________.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832CA4"/>
    <w:multiLevelType w:val="hybridMultilevel"/>
    <w:tmpl w:val="B4FA7D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014791"/>
    <w:rsid w:val="002A144B"/>
    <w:rsid w:val="00317C9F"/>
    <w:rsid w:val="003F69EF"/>
    <w:rsid w:val="00410E3E"/>
    <w:rsid w:val="00417132"/>
    <w:rsid w:val="0043076C"/>
    <w:rsid w:val="00480A51"/>
    <w:rsid w:val="005A5A20"/>
    <w:rsid w:val="005B17D1"/>
    <w:rsid w:val="005C2E7F"/>
    <w:rsid w:val="006404DE"/>
    <w:rsid w:val="006B45BA"/>
    <w:rsid w:val="006D1D72"/>
    <w:rsid w:val="008E25AB"/>
    <w:rsid w:val="00A40944"/>
    <w:rsid w:val="00B53ECE"/>
    <w:rsid w:val="00F24EDE"/>
    <w:rsid w:val="00F41B08"/>
    <w:rsid w:val="00F71C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04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37</TotalTime>
  <Pages>1</Pages>
  <Words>348</Words>
  <Characters>1989</Characters>
  <Application>Microsoft Office Word</Application>
  <DocSecurity>0</DocSecurity>
  <Lines>16</Lines>
  <Paragraphs>4</Paragraphs>
  <ScaleCrop>false</ScaleCrop>
  <Company>Mark's Text Terminal</Company>
  <LinksUpToDate>false</LinksUpToDate>
  <CharactersWithSpaces>2333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17</cp:revision>
  <dcterms:created xsi:type="dcterms:W3CDTF">2016-05-09T12:35:00Z</dcterms:created>
  <dcterms:modified xsi:type="dcterms:W3CDTF">2020-12-14T15:24:00Z</dcterms:modified>
</cp:coreProperties>
</file>