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275D5">
        <w:rPr>
          <w:b/>
          <w:i/>
        </w:rPr>
        <w:t>Solstice</w:t>
      </w:r>
      <w:r w:rsidR="00F24EDE">
        <w:rPr>
          <w:b/>
        </w:rPr>
        <w:t xml:space="preserve"> (</w:t>
      </w:r>
      <w:r w:rsidR="008275D5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D9293D" w:rsidRDefault="00D9293D" w:rsidP="00F24EDE"/>
    <w:p w:rsidR="00D9293D" w:rsidRDefault="00D9293D" w:rsidP="00D9293D">
      <w:pPr>
        <w:pStyle w:val="ListParagraph"/>
        <w:numPr>
          <w:ilvl w:val="0"/>
          <w:numId w:val="1"/>
        </w:numPr>
      </w:pPr>
      <w:r>
        <w:t xml:space="preserve">*** is glad the winter </w:t>
      </w:r>
      <w:r w:rsidRPr="00D9293D">
        <w:rPr>
          <w:i/>
        </w:rPr>
        <w:t>solstice</w:t>
      </w:r>
      <w:r>
        <w:t xml:space="preserve"> has passed so that the days will grow longer.</w:t>
      </w:r>
    </w:p>
    <w:p w:rsidR="00D9293D" w:rsidRDefault="00D9293D" w:rsidP="00D9293D">
      <w:pPr>
        <w:pStyle w:val="ListParagraph"/>
        <w:numPr>
          <w:ilvl w:val="0"/>
          <w:numId w:val="1"/>
        </w:numPr>
      </w:pPr>
      <w:r>
        <w:t>*** understands that summer begins with the</w:t>
      </w:r>
      <w:r w:rsidRPr="00D9293D">
        <w:rPr>
          <w:i/>
        </w:rPr>
        <w:t xml:space="preserve"> solstice</w:t>
      </w:r>
      <w:r>
        <w:t xml:space="preserve"> on either June 20</w:t>
      </w:r>
      <w:r w:rsidRPr="00D9293D">
        <w:rPr>
          <w:vertAlign w:val="superscript"/>
        </w:rPr>
        <w:t>th</w:t>
      </w:r>
      <w:r>
        <w:t xml:space="preserve"> or the 21</w:t>
      </w:r>
      <w:r w:rsidRPr="00D9293D">
        <w:rPr>
          <w:vertAlign w:val="superscript"/>
        </w:rPr>
        <w:t>st</w:t>
      </w:r>
      <w:r>
        <w:t>.</w:t>
      </w:r>
    </w:p>
    <w:p w:rsidR="00D9293D" w:rsidRDefault="00D9293D" w:rsidP="00D9293D">
      <w:pPr>
        <w:pStyle w:val="ListParagraph"/>
        <w:numPr>
          <w:ilvl w:val="0"/>
          <w:numId w:val="1"/>
        </w:numPr>
      </w:pPr>
      <w:r>
        <w:t>*** wonders how far the sun is from the equator on both the summer and winter</w:t>
      </w:r>
      <w:r w:rsidRPr="00D9293D">
        <w:rPr>
          <w:i/>
        </w:rPr>
        <w:t xml:space="preserve"> solstices</w:t>
      </w:r>
      <w:r>
        <w:t>.</w:t>
      </w:r>
    </w:p>
    <w:p w:rsidR="00D9293D" w:rsidRDefault="00D9293D" w:rsidP="00D9293D">
      <w:pPr>
        <w:pStyle w:val="ListParagraph"/>
        <w:numPr>
          <w:ilvl w:val="0"/>
          <w:numId w:val="1"/>
        </w:numPr>
      </w:pPr>
      <w:r>
        <w:t xml:space="preserve">*** celebrated the winter </w:t>
      </w:r>
      <w:r w:rsidRPr="00D9293D">
        <w:rPr>
          <w:i/>
        </w:rPr>
        <w:t>solstice</w:t>
      </w:r>
      <w:r>
        <w:t>, and therefore the beginning of winter itself, with friends.</w:t>
      </w:r>
    </w:p>
    <w:p w:rsidR="00D9293D" w:rsidRDefault="00D9293D" w:rsidP="00D9293D">
      <w:pPr>
        <w:pStyle w:val="ListParagraph"/>
        <w:numPr>
          <w:ilvl w:val="0"/>
          <w:numId w:val="1"/>
        </w:numPr>
      </w:pPr>
      <w:r>
        <w:t>*** loves the summer</w:t>
      </w:r>
      <w:bookmarkStart w:id="54" w:name="_GoBack"/>
      <w:r w:rsidRPr="00D9293D">
        <w:rPr>
          <w:i/>
        </w:rPr>
        <w:t xml:space="preserve"> solstice</w:t>
      </w:r>
      <w:r>
        <w:t xml:space="preserve"> </w:t>
      </w:r>
      <w:bookmarkEnd w:id="54"/>
      <w:r>
        <w:t>because it is the longest day of the year.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8275D5">
        <w:rPr>
          <w:b/>
          <w:u w:val="single"/>
        </w:rPr>
        <w:t>noun</w:t>
      </w:r>
      <w:r w:rsidRPr="008275D5">
        <w:rPr>
          <w:b/>
          <w:i/>
          <w:u w:val="single"/>
        </w:rPr>
        <w:t xml:space="preserve"> </w:t>
      </w:r>
      <w:r w:rsidR="008275D5" w:rsidRPr="008275D5">
        <w:rPr>
          <w:b/>
          <w:i/>
          <w:u w:val="single"/>
        </w:rPr>
        <w:t>solstice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527FEC"/>
    <w:multiLevelType w:val="hybridMultilevel"/>
    <w:tmpl w:val="BEF65D0A"/>
    <w:lvl w:ilvl="0" w:tplc="D9981A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5D5"/>
    <w:rsid w:val="001539C9"/>
    <w:rsid w:val="001F20BF"/>
    <w:rsid w:val="002C2733"/>
    <w:rsid w:val="00335A5C"/>
    <w:rsid w:val="00410E3E"/>
    <w:rsid w:val="005A5A20"/>
    <w:rsid w:val="006B45BA"/>
    <w:rsid w:val="008275D5"/>
    <w:rsid w:val="00C32881"/>
    <w:rsid w:val="00CA4835"/>
    <w:rsid w:val="00D9293D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B5603A3F-D782-7445-A2A8-BA5A78E3F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9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133</Words>
  <Characters>764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2018-12-21T17:16:00Z</dcterms:created>
  <dcterms:modified xsi:type="dcterms:W3CDTF">2018-12-21T17:20:00Z</dcterms:modified>
</cp:coreProperties>
</file>