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4C02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19CA7F5" w14:textId="45A7A105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70403">
        <w:rPr>
          <w:b/>
          <w:i/>
        </w:rPr>
        <w:t>Scavenger</w:t>
      </w:r>
      <w:r w:rsidR="00F24EDE">
        <w:rPr>
          <w:b/>
        </w:rPr>
        <w:t xml:space="preserve"> (</w:t>
      </w:r>
      <w:r w:rsidR="0097040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AD926EA" w14:textId="07B6C0A5" w:rsidR="00BF688D" w:rsidRDefault="00BF688D" w:rsidP="00F24EDE"/>
    <w:p w14:paraId="0909210F" w14:textId="1C958BFB" w:rsidR="00BF688D" w:rsidRPr="00BF688D" w:rsidRDefault="00BF688D" w:rsidP="00BF68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noticed that in the early morning, a number of </w:t>
      </w:r>
      <w:proofErr w:type="gramStart"/>
      <w:r w:rsidRPr="00BF688D">
        <w:rPr>
          <w:i/>
          <w:iCs/>
        </w:rPr>
        <w:t>scavengers</w:t>
      </w:r>
      <w:proofErr w:type="gramEnd"/>
      <w:r>
        <w:t xml:space="preserve"> hunt for returnable cans and bottles in the park near *** house.</w:t>
      </w:r>
    </w:p>
    <w:p w14:paraId="3027D20F" w14:textId="72059F90" w:rsidR="00BF688D" w:rsidRPr="00BF688D" w:rsidRDefault="00BF688D" w:rsidP="00BF688D">
      <w:pPr>
        <w:pStyle w:val="ListParagraph"/>
        <w:numPr>
          <w:ilvl w:val="0"/>
          <w:numId w:val="1"/>
        </w:numPr>
        <w:rPr>
          <w:b/>
          <w:bCs/>
        </w:rPr>
      </w:pPr>
      <w:r>
        <w:t>Because they feed on dead animals, which are called carrion, vultures are</w:t>
      </w:r>
      <w:r w:rsidRPr="00BF688D">
        <w:rPr>
          <w:i/>
          <w:iCs/>
        </w:rPr>
        <w:t xml:space="preserve"> scavengers</w:t>
      </w:r>
      <w:r>
        <w:t>.</w:t>
      </w:r>
    </w:p>
    <w:p w14:paraId="5CC73B31" w14:textId="3AE1261A" w:rsidR="00BF688D" w:rsidRPr="00BF688D" w:rsidRDefault="00BF688D" w:rsidP="00BF68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antiques </w:t>
      </w:r>
      <w:r w:rsidRPr="00BF688D">
        <w:rPr>
          <w:i/>
          <w:iCs/>
        </w:rPr>
        <w:t xml:space="preserve">scavenger </w:t>
      </w:r>
      <w:r>
        <w:t>couldn’t find anything of value at the yard sale.</w:t>
      </w:r>
    </w:p>
    <w:p w14:paraId="6A7F8F88" w14:textId="67D13784" w:rsidR="00BF688D" w:rsidRPr="00BF688D" w:rsidRDefault="00BF688D" w:rsidP="00BF68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like other used booksellers, is a </w:t>
      </w:r>
      <w:r w:rsidRPr="00BF688D">
        <w:rPr>
          <w:i/>
          <w:iCs/>
        </w:rPr>
        <w:t>scavenger</w:t>
      </w:r>
      <w:r>
        <w:t xml:space="preserve"> who goes to thrift stores looking for valuable books.</w:t>
      </w:r>
    </w:p>
    <w:p w14:paraId="604BBA16" w14:textId="7BA983DD" w:rsidR="00BF688D" w:rsidRPr="00BF688D" w:rsidRDefault="00BF688D" w:rsidP="00BF688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feral cat </w:t>
      </w:r>
      <w:bookmarkStart w:id="54" w:name="_GoBack"/>
      <w:r w:rsidRPr="00BF688D">
        <w:rPr>
          <w:i/>
          <w:iCs/>
        </w:rPr>
        <w:t>scavenged</w:t>
      </w:r>
      <w:bookmarkEnd w:id="54"/>
      <w:r>
        <w:t xml:space="preserve"> in the garbage can in search of food.</w:t>
      </w:r>
    </w:p>
    <w:p w14:paraId="41E42B49" w14:textId="77777777" w:rsidR="00F24EDE" w:rsidRDefault="00F24EDE" w:rsidP="00F24EDE"/>
    <w:p w14:paraId="695D5BB8" w14:textId="5357A41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70403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70403">
        <w:rPr>
          <w:b/>
          <w:i/>
          <w:iCs/>
          <w:u w:val="single"/>
        </w:rPr>
        <w:t>scavenger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050AD6"/>
    <w:multiLevelType w:val="hybridMultilevel"/>
    <w:tmpl w:val="7284D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970403"/>
    <w:rsid w:val="00AE0DF3"/>
    <w:rsid w:val="00BF688D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89EA03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6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139</Words>
  <Characters>793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2019-05-29T20:49:00Z</dcterms:modified>
</cp:coreProperties>
</file>