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128748AC" w:rsidR="003F69EF" w:rsidRDefault="00417132" w:rsidP="00F24EDE">
      <w:r>
        <w:rPr>
          <w:b/>
          <w:i/>
        </w:rPr>
        <w:t xml:space="preserve">Common </w:t>
      </w:r>
      <w:r w:rsidR="007519E6">
        <w:rPr>
          <w:b/>
          <w:i/>
        </w:rPr>
        <w:t>Errors</w:t>
      </w:r>
      <w:r w:rsidR="007519E6">
        <w:rPr>
          <w:b/>
          <w:i/>
        </w:rPr>
        <w:t xml:space="preserve"> </w:t>
      </w:r>
      <w:r>
        <w:rPr>
          <w:b/>
          <w:i/>
        </w:rPr>
        <w:t>in English Usage</w:t>
      </w:r>
      <w:r w:rsidR="005A5A20">
        <w:rPr>
          <w:b/>
        </w:rPr>
        <w:t xml:space="preserve"> Worksheet:</w:t>
      </w:r>
      <w:r w:rsidR="00F24EDE">
        <w:rPr>
          <w:b/>
        </w:rPr>
        <w:t xml:space="preserve"> </w:t>
      </w:r>
      <w:r w:rsidR="0053452C">
        <w:rPr>
          <w:b/>
          <w:i/>
        </w:rPr>
        <w:t xml:space="preserve">Gone </w:t>
      </w:r>
      <w:r w:rsidR="0053452C">
        <w:rPr>
          <w:b/>
          <w:iCs/>
        </w:rPr>
        <w:t xml:space="preserve">and </w:t>
      </w:r>
      <w:r w:rsidR="0053452C">
        <w:rPr>
          <w:b/>
          <w:i/>
        </w:rPr>
        <w:t>Went</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766BC58B"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53452C">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53452C">
        <w:rPr>
          <w:i/>
          <w:iCs/>
        </w:rPr>
        <w:t xml:space="preserve">gone </w:t>
      </w:r>
      <w:r w:rsidR="0053452C">
        <w:t xml:space="preserve">and </w:t>
      </w:r>
      <w:r w:rsidR="0053452C">
        <w:rPr>
          <w:i/>
          <w:iCs/>
        </w:rPr>
        <w:t>went</w:t>
      </w:r>
      <w:r w:rsidR="005B17D1">
        <w:t>.</w:t>
      </w:r>
    </w:p>
    <w:p w14:paraId="1F866181" w14:textId="01575D05" w:rsidR="00007DC1" w:rsidRDefault="00007DC1" w:rsidP="005C2E7F"/>
    <w:p w14:paraId="5F5EEEA2" w14:textId="77777777" w:rsidR="00007DC1" w:rsidRPr="00673F56" w:rsidRDefault="00007DC1" w:rsidP="00007DC1">
      <w:r>
        <w:rPr>
          <w:b/>
        </w:rPr>
        <w:t xml:space="preserve">gone/went: </w:t>
      </w:r>
      <w:r>
        <w:t xml:space="preserve">This is one of those cases in which a common word has a past participle which is not formed by the simple addition of “-ed” and which often trips people up. “I should have </w:t>
      </w:r>
      <w:proofErr w:type="gramStart"/>
      <w:r>
        <w:t>went</w:t>
      </w:r>
      <w:proofErr w:type="gramEnd"/>
      <w:r>
        <w:t xml:space="preserve"> to the business meeting, but the game was tied in the ninth” should be “I should have gone….” The same problem crops up with the two forms of the verb “to do.” Say “I should have done my taxes before the IRS called” rather than “I should have </w:t>
      </w:r>
      <w:proofErr w:type="gramStart"/>
      <w:r>
        <w:t>did</w:t>
      </w:r>
      <w:proofErr w:type="gramEnd"/>
      <w:r>
        <w:t>….”</w:t>
      </w:r>
    </w:p>
    <w:p w14:paraId="236D4DC1" w14:textId="77777777" w:rsidR="00317C9F" w:rsidRPr="00007DC1" w:rsidRDefault="00317C9F" w:rsidP="00007DC1">
      <w:pPr>
        <w:rPr>
          <w:bCs/>
          <w:iCs/>
        </w:rPr>
      </w:pPr>
    </w:p>
    <w:p w14:paraId="334C996A" w14:textId="41E60BCD"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315F8865" w14:textId="39006B20" w:rsidR="005F70A9" w:rsidRDefault="005F70A9" w:rsidP="00317C9F"/>
    <w:p w14:paraId="601A7BB2" w14:textId="082FA144" w:rsidR="005F70A9" w:rsidRDefault="00606752" w:rsidP="00317C9F">
      <w:r>
        <w:t xml:space="preserve">OK, here is another irregular past tense verb whose past participle (that verb form we use with helping verbs like </w:t>
      </w:r>
      <w:r w:rsidRPr="00606752">
        <w:rPr>
          <w:i/>
          <w:iCs/>
        </w:rPr>
        <w:t>have</w:t>
      </w:r>
      <w:r>
        <w:t xml:space="preserve"> and </w:t>
      </w:r>
      <w:r w:rsidRPr="00606752">
        <w:rPr>
          <w:i/>
          <w:iCs/>
        </w:rPr>
        <w:t>had</w:t>
      </w:r>
      <w:r>
        <w:t xml:space="preserve">) is different. </w:t>
      </w:r>
      <w:r w:rsidRPr="00606752">
        <w:rPr>
          <w:i/>
          <w:iCs/>
        </w:rPr>
        <w:t>Went</w:t>
      </w:r>
      <w:r>
        <w:t xml:space="preserve"> is the simple past tense of </w:t>
      </w:r>
      <w:proofErr w:type="gramStart"/>
      <w:r w:rsidRPr="00606752">
        <w:rPr>
          <w:i/>
          <w:iCs/>
        </w:rPr>
        <w:t>go</w:t>
      </w:r>
      <w:r>
        <w:t>, but</w:t>
      </w:r>
      <w:proofErr w:type="gramEnd"/>
      <w:r>
        <w:t xml:space="preserve"> </w:t>
      </w:r>
      <w:r w:rsidRPr="00606752">
        <w:rPr>
          <w:i/>
          <w:iCs/>
        </w:rPr>
        <w:t>gone</w:t>
      </w:r>
      <w:r>
        <w:t xml:space="preserve"> is the past participle that requires the helping verbs </w:t>
      </w:r>
      <w:r w:rsidRPr="00606752">
        <w:rPr>
          <w:i/>
          <w:iCs/>
        </w:rPr>
        <w:t>have</w:t>
      </w:r>
      <w:r>
        <w:t xml:space="preserve"> and </w:t>
      </w:r>
      <w:r w:rsidRPr="00606752">
        <w:rPr>
          <w:i/>
          <w:iCs/>
        </w:rPr>
        <w:t>had</w:t>
      </w:r>
      <w:r>
        <w:t xml:space="preserve">. </w:t>
      </w:r>
      <w:r w:rsidR="005F70A9">
        <w:t xml:space="preserve">Using your understanding of these two </w:t>
      </w:r>
      <w:r>
        <w:t>verb forms</w:t>
      </w:r>
      <w:r w:rsidR="005F70A9">
        <w:t xml:space="preserve"> and the sense of the sentences, insert either </w:t>
      </w:r>
      <w:r>
        <w:rPr>
          <w:i/>
          <w:iCs/>
        </w:rPr>
        <w:t>gone</w:t>
      </w:r>
      <w:r w:rsidR="005F70A9">
        <w:t xml:space="preserve"> or </w:t>
      </w:r>
      <w:r>
        <w:rPr>
          <w:i/>
          <w:iCs/>
        </w:rPr>
        <w:t>went</w:t>
      </w:r>
      <w:r w:rsidR="005F70A9">
        <w:t xml:space="preserve"> in the cloze blank.</w:t>
      </w:r>
    </w:p>
    <w:p w14:paraId="2155BB77" w14:textId="71058EC8" w:rsidR="00BB3703" w:rsidRDefault="00BB3703" w:rsidP="00317C9F"/>
    <w:p w14:paraId="7D438497" w14:textId="18E86E02" w:rsidR="00BB3703" w:rsidRPr="005F70A9" w:rsidRDefault="00BB3703" w:rsidP="00BB3703">
      <w:pPr>
        <w:pStyle w:val="ListParagraph"/>
        <w:numPr>
          <w:ilvl w:val="0"/>
          <w:numId w:val="1"/>
        </w:numPr>
        <w:rPr>
          <w:b/>
          <w:bCs/>
        </w:rPr>
      </w:pPr>
      <w:r>
        <w:t>*** _____________ to school early to finish up *** problem set for physics.</w:t>
      </w:r>
    </w:p>
    <w:p w14:paraId="27D111C7" w14:textId="77777777" w:rsidR="005F70A9" w:rsidRPr="005F70A9" w:rsidRDefault="005F70A9" w:rsidP="005F70A9">
      <w:pPr>
        <w:ind w:left="360"/>
        <w:rPr>
          <w:b/>
          <w:bCs/>
        </w:rPr>
      </w:pPr>
    </w:p>
    <w:p w14:paraId="2967C19A" w14:textId="1E206C1D" w:rsidR="00BB3703" w:rsidRPr="005F70A9" w:rsidRDefault="00BB3703" w:rsidP="00BB3703">
      <w:pPr>
        <w:pStyle w:val="ListParagraph"/>
        <w:numPr>
          <w:ilvl w:val="0"/>
          <w:numId w:val="1"/>
        </w:numPr>
        <w:rPr>
          <w:b/>
          <w:bCs/>
        </w:rPr>
      </w:pPr>
      <w:r>
        <w:t>*** should have _____________ to school, but *** is running a slight fever, so *** _____________ to urgent care to see a doctor.</w:t>
      </w:r>
    </w:p>
    <w:p w14:paraId="5CE04922" w14:textId="77777777" w:rsidR="005F70A9" w:rsidRPr="005F70A9" w:rsidRDefault="005F70A9" w:rsidP="005F70A9">
      <w:pPr>
        <w:rPr>
          <w:b/>
          <w:bCs/>
        </w:rPr>
      </w:pPr>
    </w:p>
    <w:p w14:paraId="653340C4" w14:textId="3852BFC1" w:rsidR="00BB3703" w:rsidRPr="005F70A9" w:rsidRDefault="00BB3703" w:rsidP="00BB3703">
      <w:pPr>
        <w:pStyle w:val="ListParagraph"/>
        <w:numPr>
          <w:ilvl w:val="0"/>
          <w:numId w:val="1"/>
        </w:numPr>
        <w:rPr>
          <w:b/>
          <w:bCs/>
        </w:rPr>
      </w:pPr>
      <w:r>
        <w:t>After school, *** and *** _____________ downtown.</w:t>
      </w:r>
    </w:p>
    <w:p w14:paraId="59930FDA" w14:textId="77777777" w:rsidR="005F70A9" w:rsidRPr="005F70A9" w:rsidRDefault="005F70A9" w:rsidP="005F70A9">
      <w:pPr>
        <w:rPr>
          <w:b/>
          <w:bCs/>
        </w:rPr>
      </w:pPr>
    </w:p>
    <w:p w14:paraId="046642F6" w14:textId="53B2FA30" w:rsidR="00BB3703" w:rsidRPr="005F70A9" w:rsidRDefault="00BB3703" w:rsidP="00BB3703">
      <w:pPr>
        <w:pStyle w:val="ListParagraph"/>
        <w:numPr>
          <w:ilvl w:val="0"/>
          <w:numId w:val="1"/>
        </w:numPr>
        <w:rPr>
          <w:b/>
          <w:bCs/>
        </w:rPr>
      </w:pPr>
      <w:r>
        <w:t>When a mouse ran across ***’s kitchen floor, *** cat _____________ after it.</w:t>
      </w:r>
    </w:p>
    <w:p w14:paraId="1434D423" w14:textId="77777777" w:rsidR="005F70A9" w:rsidRPr="005F70A9" w:rsidRDefault="005F70A9" w:rsidP="005F70A9">
      <w:pPr>
        <w:rPr>
          <w:b/>
          <w:bCs/>
        </w:rPr>
      </w:pPr>
    </w:p>
    <w:p w14:paraId="568CBE78" w14:textId="0B89E104" w:rsidR="00BB3703" w:rsidRPr="005F70A9" w:rsidRDefault="00BB3703" w:rsidP="00BB3703">
      <w:pPr>
        <w:pStyle w:val="ListParagraph"/>
        <w:numPr>
          <w:ilvl w:val="0"/>
          <w:numId w:val="1"/>
        </w:numPr>
        <w:rPr>
          <w:b/>
          <w:bCs/>
        </w:rPr>
      </w:pPr>
      <w:r>
        <w:t xml:space="preserve">*** could have _____________ to ***’s </w:t>
      </w:r>
      <w:proofErr w:type="gramStart"/>
      <w:r>
        <w:t>house, but</w:t>
      </w:r>
      <w:proofErr w:type="gramEnd"/>
      <w:r>
        <w:t xml:space="preserve"> decided to stay home instead.</w:t>
      </w:r>
    </w:p>
    <w:p w14:paraId="438A1EE9" w14:textId="77777777" w:rsidR="005F70A9" w:rsidRPr="005F70A9" w:rsidRDefault="005F70A9" w:rsidP="005F70A9">
      <w:pPr>
        <w:rPr>
          <w:b/>
          <w:bCs/>
        </w:rPr>
      </w:pPr>
    </w:p>
    <w:p w14:paraId="5BEB8B8F" w14:textId="5842D9C5" w:rsidR="00BB3703" w:rsidRPr="005F70A9" w:rsidRDefault="00BB3703" w:rsidP="00BB3703">
      <w:pPr>
        <w:pStyle w:val="ListParagraph"/>
        <w:numPr>
          <w:ilvl w:val="0"/>
          <w:numId w:val="1"/>
        </w:numPr>
        <w:rPr>
          <w:b/>
          <w:bCs/>
        </w:rPr>
      </w:pPr>
      <w:r>
        <w:t>If ***’s started *** would have _____________ to ***’s house for dinner.</w:t>
      </w:r>
    </w:p>
    <w:p w14:paraId="17A939CE" w14:textId="77777777" w:rsidR="005F70A9" w:rsidRPr="005F70A9" w:rsidRDefault="005F70A9" w:rsidP="005F70A9">
      <w:pPr>
        <w:rPr>
          <w:b/>
          <w:bCs/>
        </w:rPr>
      </w:pPr>
    </w:p>
    <w:p w14:paraId="178745F8" w14:textId="790619D4" w:rsidR="00BB3703" w:rsidRPr="005F70A9" w:rsidRDefault="00BB3703" w:rsidP="00BB3703">
      <w:pPr>
        <w:pStyle w:val="ListParagraph"/>
        <w:numPr>
          <w:ilvl w:val="0"/>
          <w:numId w:val="1"/>
        </w:numPr>
        <w:rPr>
          <w:b/>
          <w:bCs/>
        </w:rPr>
      </w:pPr>
      <w:r>
        <w:t>***’s doorbell rang so *** _____________ to answer it.</w:t>
      </w:r>
    </w:p>
    <w:p w14:paraId="7A19DF9C" w14:textId="77777777" w:rsidR="005F70A9" w:rsidRPr="005F70A9" w:rsidRDefault="005F70A9" w:rsidP="005F70A9">
      <w:pPr>
        <w:rPr>
          <w:b/>
          <w:bCs/>
        </w:rPr>
      </w:pPr>
    </w:p>
    <w:p w14:paraId="0C7414EC" w14:textId="5381A228" w:rsidR="00BB3703" w:rsidRPr="005F70A9" w:rsidRDefault="00BB3703" w:rsidP="00BB3703">
      <w:pPr>
        <w:pStyle w:val="ListParagraph"/>
        <w:numPr>
          <w:ilvl w:val="0"/>
          <w:numId w:val="1"/>
        </w:numPr>
        <w:rPr>
          <w:b/>
          <w:bCs/>
        </w:rPr>
      </w:pPr>
      <w:r>
        <w:t>The train has come and _____________, so *** will catch the next one.</w:t>
      </w:r>
    </w:p>
    <w:p w14:paraId="2F36BF56" w14:textId="77777777" w:rsidR="005F70A9" w:rsidRPr="005F70A9" w:rsidRDefault="005F70A9" w:rsidP="005F70A9">
      <w:pPr>
        <w:rPr>
          <w:b/>
          <w:bCs/>
        </w:rPr>
      </w:pPr>
    </w:p>
    <w:p w14:paraId="19EFD4CA" w14:textId="5A636148" w:rsidR="00BB3703" w:rsidRPr="005F70A9" w:rsidRDefault="00BB3703" w:rsidP="00BB3703">
      <w:pPr>
        <w:pStyle w:val="ListParagraph"/>
        <w:numPr>
          <w:ilvl w:val="0"/>
          <w:numId w:val="1"/>
        </w:numPr>
        <w:rPr>
          <w:b/>
          <w:bCs/>
        </w:rPr>
      </w:pPr>
      <w:r>
        <w:t>*** ran late, so the train _____________ by before *** arrived at the station.</w:t>
      </w:r>
    </w:p>
    <w:p w14:paraId="3197FF58" w14:textId="77777777" w:rsidR="005F70A9" w:rsidRPr="005F70A9" w:rsidRDefault="005F70A9" w:rsidP="005F70A9">
      <w:pPr>
        <w:rPr>
          <w:b/>
          <w:bCs/>
        </w:rPr>
      </w:pPr>
    </w:p>
    <w:p w14:paraId="1B754DD5" w14:textId="67A462D0" w:rsidR="00BB3703" w:rsidRPr="00BB3703" w:rsidRDefault="00BB3703" w:rsidP="00BB3703">
      <w:pPr>
        <w:pStyle w:val="ListParagraph"/>
        <w:numPr>
          <w:ilvl w:val="0"/>
          <w:numId w:val="1"/>
        </w:numPr>
        <w:rPr>
          <w:b/>
          <w:bCs/>
        </w:rPr>
      </w:pPr>
      <w:r>
        <w:t>*** _____________ home after the concert.</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3269A9"/>
    <w:multiLevelType w:val="hybridMultilevel"/>
    <w:tmpl w:val="2AAEA0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007DC1"/>
    <w:rsid w:val="002A144B"/>
    <w:rsid w:val="00317C9F"/>
    <w:rsid w:val="003F69EF"/>
    <w:rsid w:val="00410E3E"/>
    <w:rsid w:val="00417132"/>
    <w:rsid w:val="0043076C"/>
    <w:rsid w:val="00480A51"/>
    <w:rsid w:val="0053452C"/>
    <w:rsid w:val="005A5A20"/>
    <w:rsid w:val="005B17D1"/>
    <w:rsid w:val="005C2E7F"/>
    <w:rsid w:val="005F70A9"/>
    <w:rsid w:val="00606752"/>
    <w:rsid w:val="006B45BA"/>
    <w:rsid w:val="006D1D72"/>
    <w:rsid w:val="007519E6"/>
    <w:rsid w:val="00A40944"/>
    <w:rsid w:val="00BB3703"/>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37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16</TotalTime>
  <Pages>1</Pages>
  <Words>352</Words>
  <Characters>2011</Characters>
  <Application>Microsoft Office Word</Application>
  <DocSecurity>0</DocSecurity>
  <Lines>16</Lines>
  <Paragraphs>4</Paragraphs>
  <ScaleCrop>false</ScaleCrop>
  <Company>Mark's Text Terminal</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18</cp:revision>
  <dcterms:created xsi:type="dcterms:W3CDTF">2016-05-09T12:35:00Z</dcterms:created>
  <dcterms:modified xsi:type="dcterms:W3CDTF">2020-12-14T15:23:00Z</dcterms:modified>
</cp:coreProperties>
</file>