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5F8F8D" w14:textId="683619E6" w:rsidR="00B577EA" w:rsidRPr="004901A8" w:rsidRDefault="00BA79CF" w:rsidP="00BA79CF">
      <w:pPr>
        <w:jc w:val="center"/>
        <w:rPr>
          <w:b/>
          <w:i/>
          <w:u w:val="single"/>
        </w:rPr>
      </w:pPr>
      <w:r>
        <w:rPr>
          <w:b/>
          <w:i/>
          <w:sz w:val="28"/>
          <w:szCs w:val="28"/>
          <w:u w:val="single"/>
        </w:rPr>
        <w:t xml:space="preserve">Crime and Puzzlement </w:t>
      </w:r>
      <w:r w:rsidR="00D91473">
        <w:rPr>
          <w:b/>
          <w:sz w:val="28"/>
          <w:szCs w:val="28"/>
          <w:u w:val="single"/>
        </w:rPr>
        <w:t>Unit, Volume 3</w:t>
      </w:r>
      <w:r w:rsidR="004901A8">
        <w:rPr>
          <w:b/>
          <w:sz w:val="28"/>
          <w:szCs w:val="28"/>
          <w:u w:val="single"/>
        </w:rPr>
        <w:t xml:space="preserve">, Lesson 17: </w:t>
      </w:r>
      <w:r w:rsidR="004901A8">
        <w:rPr>
          <w:b/>
          <w:i/>
          <w:sz w:val="28"/>
          <w:szCs w:val="28"/>
          <w:u w:val="single"/>
        </w:rPr>
        <w:t>False Alarm</w:t>
      </w:r>
    </w:p>
    <w:p w14:paraId="1612EB24" w14:textId="77777777" w:rsidR="00BA79CF" w:rsidRDefault="00BA79CF" w:rsidP="00BA79CF">
      <w:pPr>
        <w:jc w:val="center"/>
        <w:rPr>
          <w:b/>
          <w:u w:val="single"/>
        </w:rPr>
      </w:pPr>
    </w:p>
    <w:p w14:paraId="345A36C4" w14:textId="7E8C899B" w:rsidR="00D91473" w:rsidRDefault="00D91473" w:rsidP="00D91473">
      <w:r>
        <w:rPr>
          <w:b/>
        </w:rPr>
        <w:t>Excerp</w:t>
      </w:r>
      <w:r w:rsidR="00BA79CF">
        <w:rPr>
          <w:b/>
        </w:rPr>
        <w:t xml:space="preserve">ted from: </w:t>
      </w:r>
      <w:r>
        <w:t xml:space="preserve">Treat, Lawrence. </w:t>
      </w:r>
      <w:r>
        <w:rPr>
          <w:i/>
        </w:rPr>
        <w:t>You’re the Detective</w:t>
      </w:r>
      <w:r>
        <w:t>! Jaffrey, NH: David R. Godine, 1983.</w:t>
      </w:r>
    </w:p>
    <w:p w14:paraId="70880594" w14:textId="2D4AEBCA" w:rsidR="004901A8" w:rsidRDefault="004901A8" w:rsidP="00D91473"/>
    <w:p w14:paraId="2E4462F3" w14:textId="67793429" w:rsidR="004901A8" w:rsidRPr="004901A8" w:rsidRDefault="004901A8" w:rsidP="004901A8">
      <w:pPr>
        <w:pStyle w:val="ListParagraph"/>
        <w:numPr>
          <w:ilvl w:val="0"/>
          <w:numId w:val="1"/>
        </w:numPr>
        <w:rPr>
          <w:b/>
        </w:rPr>
      </w:pPr>
      <w:r>
        <w:t>Angelo’s footprints are the small ones, Bo Bo’s are those of the worn sneakers, and Claude’s are those of the running shoes.</w:t>
      </w:r>
    </w:p>
    <w:p w14:paraId="2FD2FAC9" w14:textId="77777777" w:rsidR="004901A8" w:rsidRPr="004901A8" w:rsidRDefault="004901A8" w:rsidP="004901A8">
      <w:pPr>
        <w:rPr>
          <w:b/>
        </w:rPr>
      </w:pPr>
    </w:p>
    <w:p w14:paraId="670C88D3" w14:textId="0453BECA" w:rsidR="004901A8" w:rsidRPr="004901A8" w:rsidRDefault="004901A8" w:rsidP="004901A8">
      <w:pPr>
        <w:pStyle w:val="ListParagraph"/>
        <w:numPr>
          <w:ilvl w:val="0"/>
          <w:numId w:val="1"/>
        </w:numPr>
        <w:rPr>
          <w:b/>
        </w:rPr>
      </w:pPr>
      <w:r>
        <w:t>Yes. The track of the chair shows clearly that it was pushed from the lower part of the picture to its present position by Bo Bo.</w:t>
      </w:r>
    </w:p>
    <w:p w14:paraId="55F08BF9" w14:textId="77777777" w:rsidR="004901A8" w:rsidRPr="004901A8" w:rsidRDefault="004901A8" w:rsidP="004901A8">
      <w:pPr>
        <w:pStyle w:val="ListParagraph"/>
        <w:rPr>
          <w:b/>
        </w:rPr>
      </w:pPr>
    </w:p>
    <w:p w14:paraId="1BCB00F6" w14:textId="133B3C1A" w:rsidR="004901A8" w:rsidRPr="007E53DC" w:rsidRDefault="004901A8" w:rsidP="004901A8">
      <w:pPr>
        <w:pStyle w:val="ListParagraph"/>
        <w:numPr>
          <w:ilvl w:val="0"/>
          <w:numId w:val="1"/>
        </w:numPr>
        <w:rPr>
          <w:b/>
        </w:rPr>
      </w:pPr>
      <w:r>
        <w:t>Angelo, then Bo Bo, then Claude. This can be figured out because Bo Bo’s footprints shoved the chair up to the wall. Claude came later because his footprints circle the chair and are superimposed on Bo Bo’s. Angelo came before Bo Bo because Angelo’s path is broken where the chair must have been before Bo Bo moved it. Angelo climbed onto the chair and then jumped from it before it was moved under the alarm.</w:t>
      </w:r>
    </w:p>
    <w:p w14:paraId="03193AEE" w14:textId="77777777" w:rsidR="007E53DC" w:rsidRPr="007E53DC" w:rsidRDefault="007E53DC" w:rsidP="007E53DC">
      <w:pPr>
        <w:pStyle w:val="ListParagraph"/>
        <w:rPr>
          <w:b/>
        </w:rPr>
      </w:pPr>
    </w:p>
    <w:p w14:paraId="627D7C5F" w14:textId="24D833EA" w:rsidR="007E53DC" w:rsidRPr="00036948" w:rsidRDefault="00036948" w:rsidP="004901A8">
      <w:pPr>
        <w:pStyle w:val="ListParagraph"/>
        <w:numPr>
          <w:ilvl w:val="0"/>
          <w:numId w:val="1"/>
        </w:numPr>
        <w:rPr>
          <w:b/>
        </w:rPr>
      </w:pPr>
      <w:r>
        <w:t>No. Angelo lied about having seen the chair, on the seat of which his footprints are imprinted, because the evidence shows he jumped from the chair, as indicated in answer 3.</w:t>
      </w:r>
    </w:p>
    <w:p w14:paraId="2F5C9327" w14:textId="77777777" w:rsidR="00036948" w:rsidRPr="00036948" w:rsidRDefault="00036948" w:rsidP="00036948">
      <w:pPr>
        <w:pStyle w:val="ListParagraph"/>
        <w:rPr>
          <w:b/>
        </w:rPr>
      </w:pPr>
    </w:p>
    <w:p w14:paraId="154C68C9" w14:textId="3D871074" w:rsidR="00036948" w:rsidRPr="00036948" w:rsidRDefault="00036948" w:rsidP="004901A8">
      <w:pPr>
        <w:pStyle w:val="ListParagraph"/>
        <w:numPr>
          <w:ilvl w:val="0"/>
          <w:numId w:val="1"/>
        </w:numPr>
        <w:rPr>
          <w:b/>
        </w:rPr>
      </w:pPr>
      <w:r>
        <w:t>No. Bo Bo lied about seeing Angelo at the alarm, because Angelo had already left by the time Bo Bo arrived.</w:t>
      </w:r>
    </w:p>
    <w:p w14:paraId="64CED041" w14:textId="77777777" w:rsidR="00036948" w:rsidRPr="00036948" w:rsidRDefault="00036948" w:rsidP="00036948">
      <w:pPr>
        <w:pStyle w:val="ListParagraph"/>
        <w:rPr>
          <w:b/>
        </w:rPr>
      </w:pPr>
    </w:p>
    <w:p w14:paraId="018EF80E" w14:textId="05BAC5C1" w:rsidR="00036948" w:rsidRPr="00036948" w:rsidRDefault="00036948" w:rsidP="004901A8">
      <w:pPr>
        <w:pStyle w:val="ListParagraph"/>
        <w:numPr>
          <w:ilvl w:val="0"/>
          <w:numId w:val="1"/>
        </w:numPr>
        <w:rPr>
          <w:b/>
        </w:rPr>
      </w:pPr>
      <w:r>
        <w:t>No. Claude lied in saying he saw Angelo climb onto the chair, because the evidence shows that Angelo climbed onto the chair before it was near the alarm, and Angelo’s footprints are nowhere near the alarm.</w:t>
      </w:r>
    </w:p>
    <w:p w14:paraId="03FAADA7" w14:textId="77777777" w:rsidR="00036948" w:rsidRPr="00036948" w:rsidRDefault="00036948" w:rsidP="00036948">
      <w:pPr>
        <w:pStyle w:val="ListParagraph"/>
        <w:rPr>
          <w:b/>
        </w:rPr>
      </w:pPr>
    </w:p>
    <w:p w14:paraId="69412A25" w14:textId="41CD90F5" w:rsidR="00036948" w:rsidRPr="00036948" w:rsidRDefault="00036948" w:rsidP="004901A8">
      <w:pPr>
        <w:pStyle w:val="ListParagraph"/>
        <w:numPr>
          <w:ilvl w:val="0"/>
          <w:numId w:val="1"/>
        </w:numPr>
        <w:rPr>
          <w:b/>
        </w:rPr>
      </w:pPr>
      <w:r>
        <w:t>Angelo walked, then climbed the chair, then jumped from it and resumed walking. Bo Bo walked. Claude walked as far as the alarm, circled the chair, and then ran, which you can tell because only his toe-prints show after he circled the chair.</w:t>
      </w:r>
    </w:p>
    <w:p w14:paraId="361666B3" w14:textId="77777777" w:rsidR="00036948" w:rsidRPr="00036948" w:rsidRDefault="00036948" w:rsidP="00036948">
      <w:pPr>
        <w:pStyle w:val="ListParagraph"/>
        <w:rPr>
          <w:b/>
        </w:rPr>
      </w:pPr>
    </w:p>
    <w:p w14:paraId="063EE651" w14:textId="3127EF4E" w:rsidR="00036948" w:rsidRPr="004901A8" w:rsidRDefault="00036948" w:rsidP="004901A8">
      <w:pPr>
        <w:pStyle w:val="ListParagraph"/>
        <w:numPr>
          <w:ilvl w:val="0"/>
          <w:numId w:val="1"/>
        </w:numPr>
        <w:rPr>
          <w:b/>
        </w:rPr>
      </w:pPr>
      <w:r>
        <w:t>Claude. He is so tall that he could have easily reached the alarm even though the chair was in front of it, and his running away from it was suspicious. Besides, he was the last one to approach the alarm.</w:t>
      </w:r>
      <w:bookmarkStart w:id="0" w:name="_GoBack"/>
      <w:bookmarkEnd w:id="0"/>
    </w:p>
    <w:p w14:paraId="6ED39287" w14:textId="177310DA" w:rsidR="00BA79CF" w:rsidRPr="00BA79CF" w:rsidRDefault="00BA79CF" w:rsidP="00BA79CF"/>
    <w:sectPr w:rsidR="00BA79CF" w:rsidRPr="00BA79CF"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CC552C"/>
    <w:multiLevelType w:val="hybridMultilevel"/>
    <w:tmpl w:val="785A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036948"/>
    <w:rsid w:val="0038015A"/>
    <w:rsid w:val="00410E3E"/>
    <w:rsid w:val="004901A8"/>
    <w:rsid w:val="007E53DC"/>
    <w:rsid w:val="00993C25"/>
    <w:rsid w:val="00A901AC"/>
    <w:rsid w:val="00BA79CF"/>
    <w:rsid w:val="00C869E6"/>
    <w:rsid w:val="00D91473"/>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5182A29"/>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01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13</TotalTime>
  <Pages>1</Pages>
  <Words>262</Words>
  <Characters>1500</Characters>
  <Application>Microsoft Office Word</Application>
  <DocSecurity>0</DocSecurity>
  <Lines>12</Lines>
  <Paragraphs>3</Paragraphs>
  <ScaleCrop>false</ScaleCrop>
  <Company>Mark's Text Terminal</Company>
  <LinksUpToDate>false</LinksUpToDate>
  <CharactersWithSpaces>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2018-04-23T11:51:00Z</dcterms:created>
  <dcterms:modified xsi:type="dcterms:W3CDTF">2018-06-01T12:48:00Z</dcterms:modified>
</cp:coreProperties>
</file>