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4D8EA7" w14:textId="141BCEB2"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E665AD">
        <w:rPr>
          <w:b/>
        </w:rPr>
        <w:t>36</w:t>
      </w:r>
      <w:r w:rsidR="005E06C8">
        <w:rPr>
          <w:b/>
        </w:rPr>
        <w:t>:</w:t>
      </w:r>
      <w:r w:rsidR="001B7E09" w:rsidRPr="00550972">
        <w:rPr>
          <w:b/>
        </w:rPr>
        <w:t xml:space="preserve"> </w:t>
      </w:r>
      <w:r w:rsidR="00E665AD" w:rsidRPr="001C2738">
        <w:rPr>
          <w:b/>
          <w:i/>
          <w:iCs/>
        </w:rPr>
        <w:t>Basic Rights of All Children</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593932F9"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5778D3">
              <w:rPr>
                <w:bCs/>
                <w:lang w:bidi="x-none"/>
              </w:rPr>
              <w:t>a basic right</w:t>
            </w:r>
            <w:r w:rsidR="00E10670">
              <w:rPr>
                <w:bCs/>
                <w:lang w:bidi="x-none"/>
              </w:rPr>
              <w:t xml:space="preserve">? How is information about </w:t>
            </w:r>
            <w:r w:rsidR="005778D3">
              <w:rPr>
                <w:bCs/>
                <w:lang w:bidi="x-none"/>
              </w:rPr>
              <w:t>basic rights</w:t>
            </w:r>
            <w:r w:rsidR="00E10670">
              <w:rPr>
                <w:bCs/>
                <w:lang w:bidi="x-none"/>
              </w:rPr>
              <w:t xml:space="preserve"> organized? How can we understand information about </w:t>
            </w:r>
            <w:r w:rsidR="005778D3">
              <w:rPr>
                <w:bCs/>
                <w:lang w:bidi="x-none"/>
              </w:rPr>
              <w:t>the basic rights of children</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39620544"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440B7C">
              <w:rPr>
                <w:bCs/>
                <w:lang w:bidi="x-none"/>
              </w:rPr>
              <w:t>the basic rights of all children</w:t>
            </w:r>
            <w:r w:rsidR="00440B7C">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w:t>
      </w:r>
      <w:proofErr w:type="gramStart"/>
      <w:r w:rsidR="00E10670">
        <w:rPr>
          <w:bCs/>
        </w:rPr>
        <w:t>This</w:t>
      </w:r>
      <w:proofErr w:type="gramEnd"/>
      <w:r w:rsidR="00E10670">
        <w:rPr>
          <w:bCs/>
        </w:rPr>
        <w:t xml:space="preserve">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1687A014"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5778D3">
        <w:t>36</w:t>
      </w:r>
      <w:r w:rsidR="00E10670">
        <w:t>*</w:t>
      </w:r>
      <w:proofErr w:type="spellStart"/>
      <w:r w:rsidR="00E10670">
        <w:t>lp</w:t>
      </w:r>
      <w:proofErr w:type="spellEnd"/>
      <w:r w:rsidR="00E10670">
        <w:t>; PK ORDR THNGS LP</w:t>
      </w:r>
      <w:r w:rsidR="005778D3">
        <w:t>36</w:t>
      </w:r>
      <w:r w:rsidR="00E10670">
        <w:t>*</w:t>
      </w:r>
      <w:proofErr w:type="spellStart"/>
      <w:r w:rsidR="00E10670">
        <w:t>ws</w:t>
      </w:r>
      <w:proofErr w:type="spellEnd"/>
    </w:p>
    <w:p w14:paraId="76C4EA48" w14:textId="77777777" w:rsidR="005C0A1D" w:rsidRPr="00550972" w:rsidRDefault="005C0A1D" w:rsidP="005C0A1D"/>
    <w:p w14:paraId="4F0B8227" w14:textId="77777777" w:rsidR="00F55A72" w:rsidRDefault="005C0A1D" w:rsidP="00F55A72">
      <w:pPr>
        <w:rPr>
          <w:b/>
        </w:rPr>
      </w:pPr>
      <w:r w:rsidRPr="00F55A72">
        <w:rPr>
          <w:b/>
        </w:rPr>
        <w:t>Key Points</w:t>
      </w:r>
      <w:r w:rsidR="0039665D" w:rsidRPr="00F55A72">
        <w:rPr>
          <w:b/>
        </w:rPr>
        <w:t xml:space="preserve"> and Connections</w:t>
      </w:r>
      <w:r w:rsidRPr="00F55A72">
        <w:rPr>
          <w:b/>
        </w:rPr>
        <w:t>:</w:t>
      </w:r>
      <w:r w:rsidR="00F55A72" w:rsidRPr="00F55A72">
        <w:rPr>
          <w:b/>
        </w:rPr>
        <w:t xml:space="preserve"> </w:t>
      </w:r>
    </w:p>
    <w:p w14:paraId="387031F6" w14:textId="5D81BF81" w:rsidR="00F55A72" w:rsidRPr="00F55A72" w:rsidRDefault="00F55A72" w:rsidP="00F55A72">
      <w:pPr>
        <w:pStyle w:val="ListParagraph"/>
        <w:numPr>
          <w:ilvl w:val="0"/>
          <w:numId w:val="3"/>
        </w:numPr>
        <w:rPr>
          <w:b/>
        </w:rPr>
      </w:pPr>
      <w:r w:rsidRPr="00F55A72">
        <w:rPr>
          <w:b/>
        </w:rPr>
        <w:t xml:space="preserve">Ask </w:t>
      </w:r>
      <w:r w:rsidRPr="00F55A72">
        <w:rPr>
          <w:bCs/>
        </w:rPr>
        <w:t xml:space="preserve">students how they might use the procedural knowledge they are practicing with this relatively short exercise elsewhere in their schoolwork. </w:t>
      </w:r>
    </w:p>
    <w:p w14:paraId="7B5CD69F" w14:textId="43398B40" w:rsidR="005C0A1D" w:rsidRDefault="005C0A1D" w:rsidP="005C0A1D">
      <w:pPr>
        <w:rPr>
          <w:b/>
        </w:rPr>
      </w:pPr>
    </w:p>
    <w:p w14:paraId="45A7262C" w14:textId="77777777" w:rsidR="00F55A72" w:rsidRDefault="00F55A72" w:rsidP="005C0A1D">
      <w:pPr>
        <w:rPr>
          <w:b/>
        </w:rPr>
      </w:pP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4252E50C" w14:textId="77777777" w:rsidR="0039665D" w:rsidRPr="00550972" w:rsidRDefault="0039665D" w:rsidP="005C0A1D">
      <w:pPr>
        <w:rPr>
          <w:b/>
        </w:rPr>
      </w:pPr>
    </w:p>
    <w:p w14:paraId="16F161F5" w14:textId="77777777" w:rsidR="005778D3" w:rsidRPr="002C3039" w:rsidRDefault="0039665D" w:rsidP="005778D3">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The Order of Things</w:t>
      </w:r>
      <w:r w:rsidR="00E10670" w:rsidRPr="005778D3">
        <w:rPr>
          <w:bCs/>
          <w:i/>
          <w:iCs/>
        </w:rPr>
        <w:t xml:space="preserve">, </w:t>
      </w:r>
      <w:r w:rsidR="005778D3" w:rsidRPr="005778D3">
        <w:rPr>
          <w:bCs/>
        </w:rPr>
        <w:t>Lesson 37:</w:t>
      </w:r>
      <w:r w:rsidR="005778D3">
        <w:rPr>
          <w:b/>
        </w:rPr>
        <w:t xml:space="preserve"> </w:t>
      </w:r>
      <w:r w:rsidR="005778D3">
        <w:rPr>
          <w:bCs/>
          <w:i/>
          <w:iCs/>
        </w:rPr>
        <w:t>Money—U.S.: Coin Denominations</w:t>
      </w:r>
    </w:p>
    <w:p w14:paraId="0129D567" w14:textId="4547ADB3" w:rsidR="0039665D" w:rsidRPr="00E10670" w:rsidRDefault="0039665D" w:rsidP="005C0A1D">
      <w:pPr>
        <w:rPr>
          <w:bCs/>
          <w:i/>
          <w:iCs/>
        </w:rPr>
      </w:pP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9B74FD"/>
    <w:multiLevelType w:val="hybridMultilevel"/>
    <w:tmpl w:val="254423C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1C2738"/>
    <w:rsid w:val="00210DBB"/>
    <w:rsid w:val="00237CCC"/>
    <w:rsid w:val="002E197E"/>
    <w:rsid w:val="003121A9"/>
    <w:rsid w:val="00327996"/>
    <w:rsid w:val="0039665D"/>
    <w:rsid w:val="00440B7C"/>
    <w:rsid w:val="0047420B"/>
    <w:rsid w:val="00475891"/>
    <w:rsid w:val="0049120A"/>
    <w:rsid w:val="00523A56"/>
    <w:rsid w:val="00550972"/>
    <w:rsid w:val="005629E4"/>
    <w:rsid w:val="005778D3"/>
    <w:rsid w:val="005C0A1D"/>
    <w:rsid w:val="005E06C8"/>
    <w:rsid w:val="006D7CB0"/>
    <w:rsid w:val="007268BD"/>
    <w:rsid w:val="00772E54"/>
    <w:rsid w:val="007D7EAC"/>
    <w:rsid w:val="0080232E"/>
    <w:rsid w:val="00813673"/>
    <w:rsid w:val="00830E00"/>
    <w:rsid w:val="00950311"/>
    <w:rsid w:val="00955468"/>
    <w:rsid w:val="00993629"/>
    <w:rsid w:val="00996471"/>
    <w:rsid w:val="009D0517"/>
    <w:rsid w:val="00C66021"/>
    <w:rsid w:val="00CB54DD"/>
    <w:rsid w:val="00D12381"/>
    <w:rsid w:val="00DC3FB7"/>
    <w:rsid w:val="00E05B12"/>
    <w:rsid w:val="00E10670"/>
    <w:rsid w:val="00E627C8"/>
    <w:rsid w:val="00E665AD"/>
    <w:rsid w:val="00E7318C"/>
    <w:rsid w:val="00F55A72"/>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33</TotalTime>
  <Pages>2</Pages>
  <Words>509</Words>
  <Characters>2906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10</cp:revision>
  <dcterms:created xsi:type="dcterms:W3CDTF">2019-11-06T11:29:00Z</dcterms:created>
  <dcterms:modified xsi:type="dcterms:W3CDTF">2021-10-22T09:09:00Z</dcterms:modified>
</cp:coreProperties>
</file>