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26137183" w:rsidR="003F69EF" w:rsidRDefault="00417132" w:rsidP="00F24EDE">
      <w:r>
        <w:rPr>
          <w:b/>
          <w:i/>
        </w:rPr>
        <w:t xml:space="preserve">Common </w:t>
      </w:r>
      <w:r w:rsidR="00183AD8">
        <w:rPr>
          <w:b/>
          <w:i/>
        </w:rPr>
        <w:t>Errors</w:t>
      </w:r>
      <w:r w:rsidR="00183AD8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D07045">
        <w:rPr>
          <w:b/>
          <w:i/>
        </w:rPr>
        <w:t xml:space="preserve">Hadn’t have </w:t>
      </w:r>
      <w:r w:rsidR="00D07045">
        <w:rPr>
          <w:b/>
          <w:iCs/>
        </w:rPr>
        <w:t xml:space="preserve">and </w:t>
      </w:r>
      <w:r w:rsidR="00D07045">
        <w:rPr>
          <w:b/>
          <w:i/>
        </w:rPr>
        <w:t>hadn’t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0580FFFB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</w:t>
      </w:r>
      <w:r w:rsidR="00D07045">
        <w:t>is helping verb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D07045">
        <w:rPr>
          <w:i/>
          <w:iCs/>
        </w:rPr>
        <w:t xml:space="preserve">hadn’t have </w:t>
      </w:r>
      <w:r w:rsidR="00D07045">
        <w:t xml:space="preserve">and </w:t>
      </w:r>
      <w:r w:rsidR="00D07045">
        <w:rPr>
          <w:i/>
          <w:iCs/>
        </w:rPr>
        <w:t>hadn’t</w:t>
      </w:r>
      <w:r w:rsidR="005B17D1">
        <w:t>.</w:t>
      </w:r>
    </w:p>
    <w:p w14:paraId="40E8F921" w14:textId="44AA42A0" w:rsidR="00D07045" w:rsidRDefault="00D07045" w:rsidP="005C2E7F"/>
    <w:p w14:paraId="4A23E4B4" w14:textId="77777777" w:rsidR="00D07045" w:rsidRPr="0011191D" w:rsidRDefault="00D07045" w:rsidP="00D07045">
      <w:r>
        <w:rPr>
          <w:b/>
        </w:rPr>
        <w:t xml:space="preserve">hadn’t have/hadn’t: </w:t>
      </w:r>
      <w:r>
        <w:t>Many people throw and extra “have” when they talk about things that might have happened otherwise: “If he hadn’t have checked inside the truck first, he wouldn’t have realized that the floorboards were rusted out.” This often rendered “hadn’t of” and pronounced “</w:t>
      </w:r>
      <w:proofErr w:type="spellStart"/>
      <w:r>
        <w:t>hadn’ta</w:t>
      </w:r>
      <w:proofErr w:type="spellEnd"/>
      <w:r>
        <w:t>.” In standard English, omit the second word: “If he hadn’t checked inside the truck….”</w:t>
      </w:r>
    </w:p>
    <w:p w14:paraId="236D4DC1" w14:textId="77777777" w:rsidR="00317C9F" w:rsidRPr="00D07045" w:rsidRDefault="00317C9F" w:rsidP="00D07045">
      <w:pPr>
        <w:jc w:val="both"/>
        <w:rPr>
          <w:bCs/>
          <w:iCs/>
        </w:rPr>
      </w:pPr>
    </w:p>
    <w:p w14:paraId="334C996A" w14:textId="795938F2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6EEA86AF" w14:textId="363DE1A2" w:rsidR="001B72A1" w:rsidRDefault="001B72A1" w:rsidP="00317C9F"/>
    <w:p w14:paraId="7F05D9A4" w14:textId="51FDD2A6" w:rsidR="001B72A1" w:rsidRDefault="001B72A1" w:rsidP="00317C9F">
      <w:r>
        <w:t xml:space="preserve">This is about as simple a usage rule as we are likely to see as we study English usage: </w:t>
      </w:r>
      <w:r w:rsidRPr="001B72A1">
        <w:rPr>
          <w:b/>
          <w:bCs/>
        </w:rPr>
        <w:t>never write</w:t>
      </w:r>
      <w:r>
        <w:t xml:space="preserve"> hadn’t have, but, rather, </w:t>
      </w:r>
      <w:r w:rsidRPr="001B72A1">
        <w:rPr>
          <w:i/>
          <w:iCs/>
        </w:rPr>
        <w:t>hadn’t</w:t>
      </w:r>
      <w:r>
        <w:t xml:space="preserve">. </w:t>
      </w:r>
      <w:r w:rsidR="00075DB4">
        <w:t xml:space="preserve">Let’s rewrite five sentences that commit the error of using </w:t>
      </w:r>
      <w:r w:rsidR="00075DB4" w:rsidRPr="00075DB4">
        <w:rPr>
          <w:i/>
          <w:iCs/>
        </w:rPr>
        <w:t>hadn’t have</w:t>
      </w:r>
      <w:r w:rsidR="00075DB4">
        <w:t>. Then, u</w:t>
      </w:r>
      <w:r>
        <w:t>sing the model sentence</w:t>
      </w:r>
      <w:r w:rsidR="00075DB4">
        <w:t>s you rewrite</w:t>
      </w:r>
      <w:r>
        <w:t xml:space="preserve">, let’s write several sentences using </w:t>
      </w:r>
      <w:r w:rsidRPr="001B72A1">
        <w:rPr>
          <w:i/>
          <w:iCs/>
        </w:rPr>
        <w:t>hadn’t</w:t>
      </w:r>
      <w:r>
        <w:t xml:space="preserve"> with a main verb like—as in your example sentence—</w:t>
      </w:r>
      <w:r w:rsidRPr="001B72A1">
        <w:rPr>
          <w:i/>
          <w:iCs/>
        </w:rPr>
        <w:t>checked</w:t>
      </w:r>
      <w:r>
        <w:t>.</w:t>
      </w:r>
    </w:p>
    <w:p w14:paraId="11870053" w14:textId="032437B7" w:rsidR="00075DB4" w:rsidRDefault="00075DB4" w:rsidP="00317C9F"/>
    <w:p w14:paraId="1F7A0681" w14:textId="3D83F3B5" w:rsidR="00075DB4" w:rsidRPr="00075DB4" w:rsidRDefault="00075DB4" w:rsidP="00075DB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*** </w:t>
      </w:r>
      <w:r w:rsidRPr="00056726">
        <w:rPr>
          <w:i/>
          <w:iCs/>
        </w:rPr>
        <w:t>hadn’t have</w:t>
      </w:r>
      <w:r>
        <w:t xml:space="preserve"> studied, *** would have failed the test.</w:t>
      </w:r>
    </w:p>
    <w:p w14:paraId="0A293D86" w14:textId="26FB10C2" w:rsidR="00075DB4" w:rsidRDefault="00075DB4" w:rsidP="00075DB4">
      <w:pPr>
        <w:rPr>
          <w:b/>
          <w:bCs/>
        </w:rPr>
      </w:pPr>
    </w:p>
    <w:p w14:paraId="08BEB008" w14:textId="1673D64F" w:rsidR="00075DB4" w:rsidRDefault="00075DB4" w:rsidP="00075DB4">
      <w:pPr>
        <w:rPr>
          <w:b/>
          <w:bCs/>
        </w:rPr>
      </w:pPr>
    </w:p>
    <w:p w14:paraId="74F15F66" w14:textId="77777777" w:rsidR="00075DB4" w:rsidRPr="00075DB4" w:rsidRDefault="00075DB4" w:rsidP="00075DB4">
      <w:pPr>
        <w:rPr>
          <w:b/>
          <w:bCs/>
        </w:rPr>
      </w:pPr>
    </w:p>
    <w:p w14:paraId="5A9266F0" w14:textId="49E66ED1" w:rsidR="00075DB4" w:rsidRPr="00C60841" w:rsidRDefault="00C60841" w:rsidP="00075DB4">
      <w:pPr>
        <w:pStyle w:val="ListParagraph"/>
        <w:numPr>
          <w:ilvl w:val="0"/>
          <w:numId w:val="1"/>
        </w:numPr>
        <w:rPr>
          <w:b/>
          <w:bCs/>
        </w:rPr>
      </w:pPr>
      <w:r>
        <w:t>If *** hadn’t have caught the early bus, *** would have been late for the party.</w:t>
      </w:r>
    </w:p>
    <w:p w14:paraId="28361255" w14:textId="44ACF491" w:rsidR="00C60841" w:rsidRDefault="00C60841" w:rsidP="00C60841">
      <w:pPr>
        <w:rPr>
          <w:b/>
          <w:bCs/>
        </w:rPr>
      </w:pPr>
    </w:p>
    <w:p w14:paraId="3A2F4853" w14:textId="42F67656" w:rsidR="00C60841" w:rsidRDefault="00C60841" w:rsidP="00C60841">
      <w:pPr>
        <w:rPr>
          <w:b/>
          <w:bCs/>
        </w:rPr>
      </w:pPr>
    </w:p>
    <w:p w14:paraId="0426A773" w14:textId="77777777" w:rsidR="00C60841" w:rsidRPr="00C60841" w:rsidRDefault="00C60841" w:rsidP="00C60841">
      <w:pPr>
        <w:rPr>
          <w:b/>
          <w:bCs/>
        </w:rPr>
      </w:pPr>
    </w:p>
    <w:p w14:paraId="1E76ABEA" w14:textId="260499A3" w:rsidR="00C60841" w:rsidRPr="00C60841" w:rsidRDefault="00C60841" w:rsidP="00C6084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*** </w:t>
      </w:r>
      <w:r w:rsidRPr="00056726">
        <w:rPr>
          <w:i/>
          <w:iCs/>
        </w:rPr>
        <w:t>hadn’t have</w:t>
      </w:r>
      <w:r>
        <w:t xml:space="preserve"> read the book, *** wouldn’t have participated in the class discussion.</w:t>
      </w:r>
    </w:p>
    <w:p w14:paraId="58001A12" w14:textId="3FA4B6A9" w:rsidR="00C60841" w:rsidRDefault="00C60841" w:rsidP="00C60841">
      <w:pPr>
        <w:rPr>
          <w:b/>
          <w:bCs/>
        </w:rPr>
      </w:pPr>
    </w:p>
    <w:p w14:paraId="2D005786" w14:textId="77777777" w:rsidR="00056726" w:rsidRDefault="00056726" w:rsidP="00C60841">
      <w:pPr>
        <w:rPr>
          <w:b/>
          <w:bCs/>
        </w:rPr>
      </w:pPr>
    </w:p>
    <w:p w14:paraId="516AAE6A" w14:textId="77777777" w:rsidR="00C60841" w:rsidRPr="00C60841" w:rsidRDefault="00C60841" w:rsidP="00C60841">
      <w:pPr>
        <w:rPr>
          <w:b/>
          <w:bCs/>
        </w:rPr>
      </w:pPr>
    </w:p>
    <w:p w14:paraId="1650A949" w14:textId="185E9486" w:rsidR="00C60841" w:rsidRPr="00056726" w:rsidRDefault="00056726" w:rsidP="00075DB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*** </w:t>
      </w:r>
      <w:r w:rsidRPr="00056726">
        <w:rPr>
          <w:i/>
          <w:iCs/>
        </w:rPr>
        <w:t>hadn’t have</w:t>
      </w:r>
      <w:r>
        <w:t xml:space="preserve"> thought ahead about dinner, *** friends would have gone hungry.</w:t>
      </w:r>
    </w:p>
    <w:p w14:paraId="7F749930" w14:textId="28F7D307" w:rsidR="00056726" w:rsidRDefault="00056726" w:rsidP="00056726">
      <w:pPr>
        <w:rPr>
          <w:b/>
          <w:bCs/>
        </w:rPr>
      </w:pPr>
    </w:p>
    <w:p w14:paraId="46678D4F" w14:textId="0DA4DA68" w:rsidR="00056726" w:rsidRDefault="00056726" w:rsidP="00056726">
      <w:pPr>
        <w:rPr>
          <w:b/>
          <w:bCs/>
        </w:rPr>
      </w:pPr>
    </w:p>
    <w:p w14:paraId="085B7EEF" w14:textId="77777777" w:rsidR="00056726" w:rsidRPr="00056726" w:rsidRDefault="00056726" w:rsidP="00056726">
      <w:pPr>
        <w:rPr>
          <w:b/>
          <w:bCs/>
        </w:rPr>
      </w:pPr>
    </w:p>
    <w:p w14:paraId="59AB36B5" w14:textId="165DF2BB" w:rsidR="00056726" w:rsidRPr="00075DB4" w:rsidRDefault="00056726" w:rsidP="00075DB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*** </w:t>
      </w:r>
      <w:r w:rsidRPr="00056726">
        <w:rPr>
          <w:i/>
          <w:iCs/>
        </w:rPr>
        <w:t>hadn’t have</w:t>
      </w:r>
      <w:r>
        <w:rPr>
          <w:i/>
          <w:iCs/>
        </w:rPr>
        <w:t xml:space="preserve"> </w:t>
      </w:r>
      <w:r>
        <w:t>applied to Harvard, *** wouldn’t be a student there this year.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34403D"/>
    <w:multiLevelType w:val="hybridMultilevel"/>
    <w:tmpl w:val="8C308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56726"/>
    <w:rsid w:val="00075DB4"/>
    <w:rsid w:val="00183AD8"/>
    <w:rsid w:val="001B72A1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C60841"/>
    <w:rsid w:val="00D07045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17</TotalTime>
  <Pages>1</Pages>
  <Words>292</Words>
  <Characters>1668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2016-05-09T12:35:00Z</dcterms:created>
  <dcterms:modified xsi:type="dcterms:W3CDTF">2020-12-14T15:27:00Z</dcterms:modified>
</cp:coreProperties>
</file>