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207E4AAC"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470E7E">
        <w:rPr>
          <w:rFonts w:ascii="Times New Roman" w:hAnsi="Times New Roman" w:cs="Times New Roman"/>
          <w:b/>
        </w:rPr>
        <w:t>36</w:t>
      </w:r>
      <w:r>
        <w:rPr>
          <w:rFonts w:ascii="Times New Roman" w:hAnsi="Times New Roman" w:cs="Times New Roman"/>
          <w:b/>
        </w:rPr>
        <w:t xml:space="preserve"> Worksheet:</w:t>
      </w:r>
      <w:r w:rsidR="00705B5D">
        <w:rPr>
          <w:rFonts w:ascii="Times New Roman" w:hAnsi="Times New Roman" w:cs="Times New Roman"/>
          <w:b/>
        </w:rPr>
        <w:t xml:space="preserve"> </w:t>
      </w:r>
      <w:r w:rsidR="00735B1E" w:rsidRPr="00735B1E">
        <w:rPr>
          <w:rFonts w:ascii="Times New Roman" w:hAnsi="Times New Roman" w:cs="Times New Roman"/>
          <w:b/>
          <w:i/>
          <w:iCs/>
        </w:rPr>
        <w:t>Basic Rights of All Children</w:t>
      </w:r>
      <w:r w:rsidR="00705B5D" w:rsidRPr="00735B1E">
        <w:rPr>
          <w:rFonts w:ascii="Times New Roman" w:hAnsi="Times New Roman" w:cs="Times New Roman"/>
          <w:b/>
        </w:rPr>
        <w:t>.</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91B96C4"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486226">
        <w:rPr>
          <w:rFonts w:ascii="Times New Roman" w:hAnsi="Times New Roman" w:cs="Times New Roman"/>
          <w:bCs/>
        </w:rPr>
        <w:t>basic human rights for children</w:t>
      </w:r>
      <w:r>
        <w:rPr>
          <w:rFonts w:ascii="Times New Roman" w:hAnsi="Times New Roman" w:cs="Times New Roman"/>
          <w:bCs/>
        </w:rPr>
        <w:t xml:space="preserve">. Please answer the reading comprehension that follow this list of </w:t>
      </w:r>
      <w:r w:rsidR="00486226">
        <w:rPr>
          <w:rFonts w:ascii="Times New Roman" w:hAnsi="Times New Roman" w:cs="Times New Roman"/>
          <w:bCs/>
        </w:rPr>
        <w:t>basic rights of all children</w:t>
      </w:r>
      <w:r>
        <w:rPr>
          <w:rFonts w:ascii="Times New Roman" w:hAnsi="Times New Roman" w:cs="Times New Roman"/>
          <w:bCs/>
        </w:rPr>
        <w:t>.</w:t>
      </w:r>
    </w:p>
    <w:p w14:paraId="0F769ACF" w14:textId="541DC32D" w:rsidR="00197CCE" w:rsidRDefault="00197CCE" w:rsidP="005E7BC7">
      <w:pPr>
        <w:widowControl w:val="0"/>
        <w:rPr>
          <w:rFonts w:ascii="Times New Roman" w:hAnsi="Times New Roman" w:cs="Times New Roman"/>
          <w:lang w:eastAsia="ja-JP"/>
        </w:rPr>
      </w:pPr>
    </w:p>
    <w:p w14:paraId="5C2589F4" w14:textId="77777777" w:rsidR="00197CCE" w:rsidRPr="00197CCE" w:rsidRDefault="00197CCE" w:rsidP="00197CCE">
      <w:pPr>
        <w:widowControl w:val="0"/>
        <w:jc w:val="center"/>
        <w:rPr>
          <w:rFonts w:ascii="Times New Roman" w:hAnsi="Times New Roman" w:cs="Times New Roman"/>
          <w:b/>
          <w:bCs/>
          <w:u w:val="single"/>
        </w:rPr>
      </w:pPr>
      <w:r w:rsidRPr="00197CCE">
        <w:rPr>
          <w:rFonts w:ascii="Times New Roman" w:hAnsi="Times New Roman" w:cs="Times New Roman"/>
          <w:b/>
          <w:bCs/>
          <w:u w:val="single"/>
        </w:rPr>
        <w:t>Basic Rights of All Children</w:t>
      </w:r>
    </w:p>
    <w:p w14:paraId="272A2B49" w14:textId="77777777" w:rsidR="00197CCE" w:rsidRPr="00806619" w:rsidRDefault="00197CCE" w:rsidP="00197CCE">
      <w:pPr>
        <w:pStyle w:val="ListParagraph"/>
        <w:widowControl w:val="0"/>
        <w:numPr>
          <w:ilvl w:val="0"/>
          <w:numId w:val="1"/>
        </w:numPr>
        <w:jc w:val="center"/>
        <w:rPr>
          <w:b/>
          <w:bCs/>
        </w:rPr>
      </w:pPr>
      <w:r>
        <w:t>To enjoy the rights listed regardless of race, color, religion, or nationality.</w:t>
      </w:r>
    </w:p>
    <w:p w14:paraId="17CB5A9A" w14:textId="77777777" w:rsidR="00197CCE" w:rsidRPr="00806619" w:rsidRDefault="00197CCE" w:rsidP="00197CCE">
      <w:pPr>
        <w:pStyle w:val="ListParagraph"/>
        <w:widowControl w:val="0"/>
        <w:numPr>
          <w:ilvl w:val="0"/>
          <w:numId w:val="1"/>
        </w:numPr>
        <w:jc w:val="center"/>
        <w:rPr>
          <w:b/>
          <w:bCs/>
        </w:rPr>
      </w:pPr>
      <w:r>
        <w:t>To be able to grow in a healthy, normal way, free and dignified. Children should be specially protected and given special opportunities to grow.</w:t>
      </w:r>
    </w:p>
    <w:p w14:paraId="6F5F7991" w14:textId="77777777" w:rsidR="00197CCE" w:rsidRPr="00806619" w:rsidRDefault="00197CCE" w:rsidP="00197CCE">
      <w:pPr>
        <w:pStyle w:val="ListParagraph"/>
        <w:widowControl w:val="0"/>
        <w:numPr>
          <w:ilvl w:val="0"/>
          <w:numId w:val="1"/>
        </w:numPr>
        <w:jc w:val="center"/>
        <w:rPr>
          <w:b/>
          <w:bCs/>
        </w:rPr>
      </w:pPr>
      <w:r>
        <w:t>To name and nationality.</w:t>
      </w:r>
    </w:p>
    <w:p w14:paraId="3CC7B5A6" w14:textId="77777777" w:rsidR="00197CCE" w:rsidRPr="00806619" w:rsidRDefault="00197CCE" w:rsidP="00197CCE">
      <w:pPr>
        <w:pStyle w:val="ListParagraph"/>
        <w:widowControl w:val="0"/>
        <w:numPr>
          <w:ilvl w:val="0"/>
          <w:numId w:val="1"/>
        </w:numPr>
        <w:jc w:val="center"/>
        <w:rPr>
          <w:b/>
          <w:bCs/>
        </w:rPr>
      </w:pPr>
      <w:r>
        <w:t>To social security. This includes a decent place to live, good food, health care, and opportunities to play.</w:t>
      </w:r>
    </w:p>
    <w:p w14:paraId="54907273" w14:textId="77777777" w:rsidR="00197CCE" w:rsidRPr="00806619" w:rsidRDefault="00197CCE" w:rsidP="00197CCE">
      <w:pPr>
        <w:pStyle w:val="ListParagraph"/>
        <w:widowControl w:val="0"/>
        <w:numPr>
          <w:ilvl w:val="0"/>
          <w:numId w:val="1"/>
        </w:numPr>
        <w:jc w:val="center"/>
        <w:rPr>
          <w:b/>
          <w:bCs/>
        </w:rPr>
      </w:pPr>
      <w:r>
        <w:t>To special treatment, schooling and care if handicapped.</w:t>
      </w:r>
    </w:p>
    <w:p w14:paraId="44839B1D" w14:textId="77777777" w:rsidR="00197CCE" w:rsidRPr="00806619" w:rsidRDefault="00197CCE" w:rsidP="00197CCE">
      <w:pPr>
        <w:pStyle w:val="ListParagraph"/>
        <w:widowControl w:val="0"/>
        <w:numPr>
          <w:ilvl w:val="0"/>
          <w:numId w:val="1"/>
        </w:numPr>
        <w:jc w:val="center"/>
        <w:rPr>
          <w:b/>
          <w:bCs/>
        </w:rPr>
      </w:pPr>
      <w:r>
        <w:t>To love and understanding. Children should be raised so that the feel secure and loved and live with their parents, if possible.</w:t>
      </w:r>
    </w:p>
    <w:p w14:paraId="07E2929D" w14:textId="77777777" w:rsidR="00197CCE" w:rsidRPr="00806619" w:rsidRDefault="00197CCE" w:rsidP="00197CCE">
      <w:pPr>
        <w:pStyle w:val="ListParagraph"/>
        <w:widowControl w:val="0"/>
        <w:numPr>
          <w:ilvl w:val="0"/>
          <w:numId w:val="1"/>
        </w:numPr>
        <w:jc w:val="center"/>
        <w:rPr>
          <w:b/>
          <w:bCs/>
        </w:rPr>
      </w:pPr>
      <w:r>
        <w:t>To free schooling and an equal opportunity to become everything they can be.</w:t>
      </w:r>
    </w:p>
    <w:p w14:paraId="1A1F33CE" w14:textId="77777777" w:rsidR="00197CCE" w:rsidRPr="00806619" w:rsidRDefault="00197CCE" w:rsidP="00197CCE">
      <w:pPr>
        <w:pStyle w:val="ListParagraph"/>
        <w:widowControl w:val="0"/>
        <w:numPr>
          <w:ilvl w:val="0"/>
          <w:numId w:val="1"/>
        </w:numPr>
        <w:jc w:val="center"/>
        <w:rPr>
          <w:b/>
          <w:bCs/>
        </w:rPr>
      </w:pPr>
      <w:r>
        <w:t>To prompt protection and relief in times of disaster.</w:t>
      </w:r>
    </w:p>
    <w:p w14:paraId="3A13241A" w14:textId="77777777" w:rsidR="00197CCE" w:rsidRPr="00806619" w:rsidRDefault="00197CCE" w:rsidP="00197CCE">
      <w:pPr>
        <w:pStyle w:val="ListParagraph"/>
        <w:widowControl w:val="0"/>
        <w:numPr>
          <w:ilvl w:val="0"/>
          <w:numId w:val="1"/>
        </w:numPr>
        <w:jc w:val="center"/>
        <w:rPr>
          <w:b/>
          <w:bCs/>
        </w:rPr>
      </w:pPr>
      <w:r>
        <w:t>To protection against all kinds of neglect, cruelty, and abuse from others.</w:t>
      </w:r>
    </w:p>
    <w:p w14:paraId="0B5CD11D" w14:textId="45F00E4B" w:rsidR="00197CCE" w:rsidRPr="00470E7E" w:rsidRDefault="00197CCE" w:rsidP="00197CCE">
      <w:pPr>
        <w:pStyle w:val="ListParagraph"/>
        <w:widowControl w:val="0"/>
        <w:numPr>
          <w:ilvl w:val="0"/>
          <w:numId w:val="1"/>
        </w:numPr>
        <w:jc w:val="center"/>
        <w:rPr>
          <w:b/>
          <w:bCs/>
        </w:rPr>
      </w:pPr>
      <w:r>
        <w:t>To protection from any kind of unfair treatment because of race or religion.</w:t>
      </w:r>
    </w:p>
    <w:p w14:paraId="256120B9" w14:textId="5546DFCC" w:rsidR="00470E7E" w:rsidRDefault="00470E7E" w:rsidP="00470E7E">
      <w:pPr>
        <w:widowControl w:val="0"/>
        <w:jc w:val="center"/>
        <w:rPr>
          <w:b/>
          <w:bCs/>
        </w:rPr>
      </w:pPr>
    </w:p>
    <w:p w14:paraId="179969FE" w14:textId="28036F38" w:rsidR="00470E7E" w:rsidRDefault="00470E7E" w:rsidP="00470E7E">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26CE7CCE" w14:textId="5A96ACEC" w:rsidR="00735B1E" w:rsidRDefault="00735B1E" w:rsidP="00470E7E">
      <w:pPr>
        <w:widowControl w:val="0"/>
        <w:rPr>
          <w:rFonts w:ascii="Times New Roman" w:hAnsi="Times New Roman" w:cs="Times New Roman"/>
          <w:lang w:eastAsia="ja-JP"/>
        </w:rPr>
      </w:pPr>
    </w:p>
    <w:p w14:paraId="6174BB84" w14:textId="2EAADB9F" w:rsidR="00735B1E" w:rsidRPr="00480B7C" w:rsidRDefault="00480B7C" w:rsidP="00735B1E">
      <w:pPr>
        <w:pStyle w:val="ListParagraph"/>
        <w:widowControl w:val="0"/>
        <w:numPr>
          <w:ilvl w:val="0"/>
          <w:numId w:val="2"/>
        </w:numPr>
        <w:rPr>
          <w:b/>
          <w:bCs/>
          <w:lang w:eastAsia="ja-JP"/>
        </w:rPr>
      </w:pPr>
      <w:r w:rsidRPr="00480B7C">
        <w:rPr>
          <w:b/>
          <w:bCs/>
          <w:lang w:eastAsia="ja-JP"/>
        </w:rPr>
        <w:t>What</w:t>
      </w:r>
      <w:r>
        <w:rPr>
          <w:lang w:eastAsia="ja-JP"/>
        </w:rPr>
        <w:t xml:space="preserve"> is the first basic right of children?</w:t>
      </w:r>
    </w:p>
    <w:p w14:paraId="6BB82166" w14:textId="16447297" w:rsidR="00480B7C" w:rsidRDefault="00480B7C" w:rsidP="00480B7C">
      <w:pPr>
        <w:widowControl w:val="0"/>
        <w:rPr>
          <w:b/>
          <w:bCs/>
          <w:lang w:eastAsia="ja-JP"/>
        </w:rPr>
      </w:pPr>
    </w:p>
    <w:p w14:paraId="5AECBBDB" w14:textId="46EFB8D2" w:rsidR="00480B7C" w:rsidRDefault="00480B7C" w:rsidP="00480B7C">
      <w:pPr>
        <w:widowControl w:val="0"/>
        <w:rPr>
          <w:b/>
          <w:bCs/>
          <w:lang w:eastAsia="ja-JP"/>
        </w:rPr>
      </w:pPr>
    </w:p>
    <w:p w14:paraId="75921838" w14:textId="77777777" w:rsidR="00480B7C" w:rsidRPr="00480B7C" w:rsidRDefault="00480B7C" w:rsidP="00480B7C">
      <w:pPr>
        <w:widowControl w:val="0"/>
        <w:rPr>
          <w:b/>
          <w:bCs/>
          <w:lang w:eastAsia="ja-JP"/>
        </w:rPr>
      </w:pPr>
    </w:p>
    <w:p w14:paraId="32EC4F4C" w14:textId="05438EDA" w:rsidR="00480B7C" w:rsidRPr="00480B7C" w:rsidRDefault="00480B7C" w:rsidP="00735B1E">
      <w:pPr>
        <w:pStyle w:val="ListParagraph"/>
        <w:widowControl w:val="0"/>
        <w:numPr>
          <w:ilvl w:val="0"/>
          <w:numId w:val="2"/>
        </w:numPr>
        <w:rPr>
          <w:b/>
          <w:bCs/>
          <w:lang w:eastAsia="ja-JP"/>
        </w:rPr>
      </w:pPr>
      <w:r w:rsidRPr="00480B7C">
        <w:rPr>
          <w:b/>
          <w:bCs/>
          <w:lang w:eastAsia="ja-JP"/>
        </w:rPr>
        <w:t>What</w:t>
      </w:r>
      <w:r>
        <w:rPr>
          <w:lang w:eastAsia="ja-JP"/>
        </w:rPr>
        <w:t xml:space="preserve"> right guarantees children’s access to an education?</w:t>
      </w:r>
    </w:p>
    <w:p w14:paraId="0BCBE889" w14:textId="53C41405" w:rsidR="00480B7C" w:rsidRDefault="00480B7C" w:rsidP="00480B7C">
      <w:pPr>
        <w:widowControl w:val="0"/>
        <w:rPr>
          <w:b/>
          <w:bCs/>
          <w:lang w:eastAsia="ja-JP"/>
        </w:rPr>
      </w:pPr>
    </w:p>
    <w:p w14:paraId="2440E5F9" w14:textId="68C35959" w:rsidR="00480B7C" w:rsidRDefault="00480B7C" w:rsidP="00480B7C">
      <w:pPr>
        <w:widowControl w:val="0"/>
        <w:rPr>
          <w:b/>
          <w:bCs/>
          <w:lang w:eastAsia="ja-JP"/>
        </w:rPr>
      </w:pPr>
    </w:p>
    <w:p w14:paraId="294787A5" w14:textId="77777777" w:rsidR="00480B7C" w:rsidRPr="00480B7C" w:rsidRDefault="00480B7C" w:rsidP="00480B7C">
      <w:pPr>
        <w:widowControl w:val="0"/>
        <w:rPr>
          <w:b/>
          <w:bCs/>
          <w:lang w:eastAsia="ja-JP"/>
        </w:rPr>
      </w:pPr>
    </w:p>
    <w:p w14:paraId="55B11370" w14:textId="1D33C129" w:rsidR="00480B7C" w:rsidRPr="00480B7C" w:rsidRDefault="00480B7C" w:rsidP="00735B1E">
      <w:pPr>
        <w:pStyle w:val="ListParagraph"/>
        <w:widowControl w:val="0"/>
        <w:numPr>
          <w:ilvl w:val="0"/>
          <w:numId w:val="2"/>
        </w:numPr>
        <w:rPr>
          <w:b/>
          <w:bCs/>
          <w:lang w:eastAsia="ja-JP"/>
        </w:rPr>
      </w:pPr>
      <w:r>
        <w:rPr>
          <w:lang w:eastAsia="ja-JP"/>
        </w:rPr>
        <w:t xml:space="preserve">Right number three guarantees that a child will have a “name and nationality.” </w:t>
      </w:r>
      <w:r w:rsidRPr="00480B7C">
        <w:rPr>
          <w:b/>
          <w:bCs/>
          <w:lang w:eastAsia="ja-JP"/>
        </w:rPr>
        <w:t xml:space="preserve">What </w:t>
      </w:r>
      <w:r>
        <w:rPr>
          <w:lang w:eastAsia="ja-JP"/>
        </w:rPr>
        <w:t>do you suppose that means?</w:t>
      </w:r>
    </w:p>
    <w:p w14:paraId="65860913" w14:textId="0DF19739" w:rsidR="00480B7C" w:rsidRDefault="00480B7C" w:rsidP="00480B7C">
      <w:pPr>
        <w:widowControl w:val="0"/>
        <w:rPr>
          <w:b/>
          <w:bCs/>
          <w:lang w:eastAsia="ja-JP"/>
        </w:rPr>
      </w:pPr>
    </w:p>
    <w:p w14:paraId="084325DA" w14:textId="130FC765" w:rsidR="00480B7C" w:rsidRDefault="00480B7C" w:rsidP="00480B7C">
      <w:pPr>
        <w:widowControl w:val="0"/>
        <w:rPr>
          <w:b/>
          <w:bCs/>
          <w:lang w:eastAsia="ja-JP"/>
        </w:rPr>
      </w:pPr>
    </w:p>
    <w:p w14:paraId="5F612972" w14:textId="77777777" w:rsidR="00480B7C" w:rsidRPr="00480B7C" w:rsidRDefault="00480B7C" w:rsidP="00480B7C">
      <w:pPr>
        <w:widowControl w:val="0"/>
        <w:rPr>
          <w:b/>
          <w:bCs/>
          <w:lang w:eastAsia="ja-JP"/>
        </w:rPr>
      </w:pPr>
    </w:p>
    <w:p w14:paraId="4F0F68C9" w14:textId="166AB152" w:rsidR="00480B7C" w:rsidRPr="00480B7C" w:rsidRDefault="00480B7C" w:rsidP="00735B1E">
      <w:pPr>
        <w:pStyle w:val="ListParagraph"/>
        <w:widowControl w:val="0"/>
        <w:numPr>
          <w:ilvl w:val="0"/>
          <w:numId w:val="2"/>
        </w:numPr>
        <w:rPr>
          <w:b/>
          <w:bCs/>
          <w:lang w:eastAsia="ja-JP"/>
        </w:rPr>
      </w:pPr>
      <w:r w:rsidRPr="00480B7C">
        <w:rPr>
          <w:b/>
          <w:bCs/>
          <w:lang w:eastAsia="ja-JP"/>
        </w:rPr>
        <w:t>What</w:t>
      </w:r>
      <w:r>
        <w:rPr>
          <w:lang w:eastAsia="ja-JP"/>
        </w:rPr>
        <w:t xml:space="preserve"> are race and religion? </w:t>
      </w:r>
      <w:r w:rsidRPr="00480B7C">
        <w:rPr>
          <w:b/>
          <w:bCs/>
          <w:lang w:eastAsia="ja-JP"/>
        </w:rPr>
        <w:t>Which</w:t>
      </w:r>
      <w:r>
        <w:rPr>
          <w:lang w:eastAsia="ja-JP"/>
        </w:rPr>
        <w:t xml:space="preserve"> right says what about race and religion? </w:t>
      </w:r>
    </w:p>
    <w:p w14:paraId="16215A4D" w14:textId="0A1A09E4" w:rsidR="00480B7C" w:rsidRDefault="00480B7C" w:rsidP="00480B7C">
      <w:pPr>
        <w:widowControl w:val="0"/>
        <w:rPr>
          <w:b/>
          <w:bCs/>
          <w:lang w:eastAsia="ja-JP"/>
        </w:rPr>
      </w:pPr>
    </w:p>
    <w:p w14:paraId="23FA184B" w14:textId="4C82AC05" w:rsidR="00480B7C" w:rsidRDefault="00480B7C" w:rsidP="00480B7C">
      <w:pPr>
        <w:widowControl w:val="0"/>
        <w:rPr>
          <w:b/>
          <w:bCs/>
          <w:lang w:eastAsia="ja-JP"/>
        </w:rPr>
      </w:pPr>
    </w:p>
    <w:p w14:paraId="4C0E0D30" w14:textId="77777777" w:rsidR="00480B7C" w:rsidRPr="00480B7C" w:rsidRDefault="00480B7C" w:rsidP="00480B7C">
      <w:pPr>
        <w:widowControl w:val="0"/>
        <w:rPr>
          <w:b/>
          <w:bCs/>
          <w:lang w:eastAsia="ja-JP"/>
        </w:rPr>
      </w:pPr>
    </w:p>
    <w:p w14:paraId="7B324EEF" w14:textId="216C8972" w:rsidR="00480B7C" w:rsidRPr="00735B1E" w:rsidRDefault="00480B7C" w:rsidP="00735B1E">
      <w:pPr>
        <w:pStyle w:val="ListParagraph"/>
        <w:widowControl w:val="0"/>
        <w:numPr>
          <w:ilvl w:val="0"/>
          <w:numId w:val="2"/>
        </w:numPr>
        <w:rPr>
          <w:b/>
          <w:bCs/>
          <w:lang w:eastAsia="ja-JP"/>
        </w:rPr>
      </w:pPr>
      <w:r w:rsidRPr="00480B7C">
        <w:rPr>
          <w:b/>
          <w:bCs/>
          <w:lang w:eastAsia="ja-JP"/>
        </w:rPr>
        <w:t>What</w:t>
      </w:r>
      <w:r>
        <w:rPr>
          <w:lang w:eastAsia="ja-JP"/>
        </w:rPr>
        <w:t xml:space="preserve"> is a disaster? </w:t>
      </w:r>
      <w:r w:rsidRPr="00480B7C">
        <w:rPr>
          <w:b/>
          <w:bCs/>
          <w:lang w:eastAsia="ja-JP"/>
        </w:rPr>
        <w:t>What</w:t>
      </w:r>
      <w:r>
        <w:rPr>
          <w:lang w:eastAsia="ja-JP"/>
        </w:rPr>
        <w:t xml:space="preserve"> should children receive, as a basic right, in times of disaster? </w:t>
      </w:r>
    </w:p>
    <w:p w14:paraId="1B04861B" w14:textId="77777777" w:rsidR="00470E7E" w:rsidRPr="00470E7E" w:rsidRDefault="00470E7E" w:rsidP="00470E7E">
      <w:pPr>
        <w:widowControl w:val="0"/>
        <w:jc w:val="center"/>
        <w:rPr>
          <w:b/>
          <w:bCs/>
        </w:rPr>
      </w:pPr>
    </w:p>
    <w:p w14:paraId="02CF0CF2" w14:textId="77777777" w:rsidR="00197CCE" w:rsidRDefault="00197CCE" w:rsidP="00197CCE">
      <w:pPr>
        <w:widowControl w:val="0"/>
        <w:jc w:val="center"/>
        <w:rPr>
          <w:b/>
          <w:bCs/>
          <w:u w:val="single"/>
        </w:rPr>
      </w:pPr>
    </w:p>
    <w:p w14:paraId="14D5763C" w14:textId="77777777" w:rsidR="00197CCE" w:rsidRPr="005E7BC7" w:rsidRDefault="00197CCE"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876815"/>
    <w:multiLevelType w:val="hybridMultilevel"/>
    <w:tmpl w:val="109817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6C0C7D"/>
    <w:multiLevelType w:val="hybridMultilevel"/>
    <w:tmpl w:val="4D0EA7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197CCE"/>
    <w:rsid w:val="003040AE"/>
    <w:rsid w:val="003D1E24"/>
    <w:rsid w:val="00410E3E"/>
    <w:rsid w:val="00470E7E"/>
    <w:rsid w:val="00480B7C"/>
    <w:rsid w:val="00486226"/>
    <w:rsid w:val="004F3E9E"/>
    <w:rsid w:val="00522C3E"/>
    <w:rsid w:val="005E7BC7"/>
    <w:rsid w:val="00631B11"/>
    <w:rsid w:val="006B45BA"/>
    <w:rsid w:val="00705B5D"/>
    <w:rsid w:val="00735B1E"/>
    <w:rsid w:val="007C15C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197CCE"/>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1</Pages>
  <Words>314</Words>
  <Characters>1792</Characters>
  <Application>Microsoft Office Word</Application>
  <DocSecurity>0</DocSecurity>
  <Lines>14</Lines>
  <Paragraphs>4</Paragraphs>
  <ScaleCrop>false</ScaleCrop>
  <Company>Mark's Text Terminal</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2019-11-06T11:30:00Z</dcterms:created>
  <dcterms:modified xsi:type="dcterms:W3CDTF">2020-09-29T15:27:00Z</dcterms:modified>
</cp:coreProperties>
</file>