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33B710A2"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69124C">
        <w:rPr>
          <w:b/>
        </w:rPr>
        <w:t xml:space="preserve"> 17</w:t>
      </w:r>
      <w:r w:rsidR="005E06C8">
        <w:rPr>
          <w:b/>
        </w:rPr>
        <w:t>:</w:t>
      </w:r>
      <w:r w:rsidR="0069124C">
        <w:rPr>
          <w:b/>
        </w:rPr>
        <w:t xml:space="preserve"> </w:t>
      </w:r>
      <w:r w:rsidR="0069124C">
        <w:rPr>
          <w:b/>
          <w:i/>
        </w:rPr>
        <w:t>False Alarm</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3D7515F"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69124C">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724CBDF" w:rsidR="0080232E" w:rsidRPr="00ED32AC"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ED32AC" w:rsidRPr="00557AFB">
              <w:rPr>
                <w:b/>
                <w:lang w:bidi="x-none"/>
              </w:rPr>
              <w:t xml:space="preserve">How </w:t>
            </w:r>
            <w:r w:rsidR="00ED32AC">
              <w:rPr>
                <w:lang w:bidi="x-none"/>
              </w:rPr>
              <w:t xml:space="preserve">can we use logical analysis and synthesis to figure out who did what from the pictures and text of the </w:t>
            </w:r>
            <w:r w:rsidR="00ED32AC">
              <w:rPr>
                <w:i/>
                <w:lang w:bidi="x-none"/>
              </w:rPr>
              <w:t xml:space="preserve">Crime and Puzzlement </w:t>
            </w:r>
            <w:r w:rsidR="00ED32AC">
              <w:rPr>
                <w:lang w:bidi="x-none"/>
              </w:rPr>
              <w:t xml:space="preserve">case </w:t>
            </w:r>
            <w:r w:rsidR="0069124C">
              <w:rPr>
                <w:i/>
                <w:lang w:bidi="x-none"/>
              </w:rPr>
              <w:t>False Alarm</w:t>
            </w:r>
            <w:r w:rsidR="00F2672D">
              <w:rPr>
                <w:lang w:bidi="x-none"/>
              </w:rPr>
              <w:t>?</w:t>
            </w:r>
          </w:p>
        </w:tc>
      </w:tr>
      <w:tr w:rsidR="00950311" w:rsidRPr="00550972" w14:paraId="0B0E66FD" w14:textId="77777777" w:rsidTr="00327996">
        <w:tc>
          <w:tcPr>
            <w:tcW w:w="10800" w:type="dxa"/>
            <w:shd w:val="clear" w:color="auto" w:fill="auto"/>
          </w:tcPr>
          <w:p w14:paraId="44ABBA14" w14:textId="1717C085" w:rsidR="00950311" w:rsidRPr="0069124C"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69124C">
              <w:rPr>
                <w:lang w:bidi="x-none"/>
              </w:rPr>
              <w:t xml:space="preserve"> </w:t>
            </w:r>
            <w:r w:rsidR="0069124C">
              <w:rPr>
                <w:i/>
                <w:lang w:bidi="x-none"/>
              </w:rPr>
              <w:t>Enfant terrible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2" w:name="OLE_LINK3"/>
      <w:bookmarkStart w:id="3"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12EB2B23"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69124C">
        <w:t>17</w:t>
      </w:r>
      <w:r w:rsidR="00915093">
        <w:t>*lp; ELA CRM PZLMNT</w:t>
      </w:r>
      <w:r w:rsidR="004E2CFB">
        <w:t xml:space="preserve"> </w:t>
      </w:r>
      <w:r w:rsidR="00DD4048">
        <w:t xml:space="preserve">V3 </w:t>
      </w:r>
      <w:r w:rsidR="004E2CFB">
        <w:t>LP</w:t>
      </w:r>
      <w:r w:rsidR="0069124C">
        <w:t>17</w:t>
      </w:r>
      <w:r w:rsidR="004E2CFB">
        <w:t>*dn; ELA CRM PZLMNT</w:t>
      </w:r>
      <w:r w:rsidR="00DD4048">
        <w:t xml:space="preserve"> V3</w:t>
      </w:r>
      <w:r w:rsidR="00D22640">
        <w:t xml:space="preserve"> </w:t>
      </w:r>
      <w:r w:rsidR="00915093">
        <w:t>LP</w:t>
      </w:r>
      <w:r w:rsidR="0069124C">
        <w:t>17</w:t>
      </w:r>
      <w:r w:rsidR="00915093">
        <w:t>*rd-ws; ELA CRM PZLMNT</w:t>
      </w:r>
      <w:r w:rsidR="00DD4048">
        <w:t xml:space="preserve"> V3</w:t>
      </w:r>
      <w:r w:rsidR="00915093">
        <w:t xml:space="preserve"> LP</w:t>
      </w:r>
      <w:r w:rsidR="0069124C">
        <w:t>17</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4E695666" w:rsidR="0039665D" w:rsidRPr="0075423D" w:rsidRDefault="0039665D" w:rsidP="005C0A1D">
      <w:r w:rsidRPr="00550972">
        <w:rPr>
          <w:b/>
        </w:rPr>
        <w:t xml:space="preserve">Next Lesson: </w:t>
      </w:r>
      <w:r w:rsidR="0075423D">
        <w:rPr>
          <w:i/>
        </w:rPr>
        <w:t xml:space="preserve">Crime and Puzzlement </w:t>
      </w:r>
      <w:r w:rsidR="00DD4048">
        <w:t>Volume 3</w:t>
      </w:r>
      <w:r w:rsidR="0069124C">
        <w:t>, Lesson 18</w:t>
      </w:r>
      <w:r w:rsidR="0075423D">
        <w:t>:</w:t>
      </w:r>
      <w:r w:rsidR="0069124C">
        <w:t xml:space="preserve"> </w:t>
      </w:r>
      <w:r w:rsidR="0069124C">
        <w:rPr>
          <w:i/>
        </w:rPr>
        <w:t>Westward Ho-</w:t>
      </w:r>
      <w:bookmarkStart w:id="6" w:name="_GoBack"/>
      <w:bookmarkEnd w:id="6"/>
      <w:r w:rsidR="0069124C">
        <w:rPr>
          <w:i/>
        </w:rPr>
        <w:t>Hum</w:t>
      </w:r>
      <w:r w:rsidR="0075423D">
        <w:t xml:space="preserve"> </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9124C"/>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B54DD"/>
    <w:rsid w:val="00CF1B13"/>
    <w:rsid w:val="00D12381"/>
    <w:rsid w:val="00D22640"/>
    <w:rsid w:val="00DC3FB7"/>
    <w:rsid w:val="00DD4048"/>
    <w:rsid w:val="00E05B12"/>
    <w:rsid w:val="00E627C8"/>
    <w:rsid w:val="00E7301C"/>
    <w:rsid w:val="00ED32A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2018-07-21T13:01:00Z</dcterms:modified>
</cp:coreProperties>
</file>