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D5F8F8D" w14:textId="42B11588" w:rsidR="00B577EA" w:rsidRPr="00AF50A8" w:rsidRDefault="00BA79CF" w:rsidP="00BA79CF">
      <w:pPr>
        <w:jc w:val="center"/>
        <w:rPr>
          <w:b/>
          <w:i/>
          <w:u w:val="single"/>
        </w:rPr>
      </w:pPr>
      <w:r>
        <w:rPr>
          <w:b/>
          <w:i/>
          <w:sz w:val="28"/>
          <w:szCs w:val="28"/>
          <w:u w:val="single"/>
        </w:rPr>
        <w:t xml:space="preserve">Crime and Puzzlement </w:t>
      </w:r>
      <w:r w:rsidR="00D91473">
        <w:rPr>
          <w:b/>
          <w:sz w:val="28"/>
          <w:szCs w:val="28"/>
          <w:u w:val="single"/>
        </w:rPr>
        <w:t>Unit, Volume 3</w:t>
      </w:r>
      <w:r w:rsidR="00AF50A8">
        <w:rPr>
          <w:b/>
          <w:sz w:val="28"/>
          <w:szCs w:val="28"/>
          <w:u w:val="single"/>
        </w:rPr>
        <w:t xml:space="preserve">, Lesson 16: </w:t>
      </w:r>
      <w:r w:rsidR="00AF50A8">
        <w:rPr>
          <w:b/>
          <w:i/>
          <w:sz w:val="28"/>
          <w:szCs w:val="28"/>
          <w:u w:val="single"/>
        </w:rPr>
        <w:t>Water Bed</w:t>
      </w:r>
    </w:p>
    <w:p w14:paraId="1612EB24" w14:textId="77777777" w:rsidR="00BA79CF" w:rsidRDefault="00BA79CF" w:rsidP="00BA79CF">
      <w:pPr>
        <w:jc w:val="center"/>
        <w:rPr>
          <w:b/>
          <w:u w:val="single"/>
        </w:rPr>
      </w:pPr>
    </w:p>
    <w:p w14:paraId="345A36C4" w14:textId="1E93DC19" w:rsidR="00D91473" w:rsidRDefault="00D91473" w:rsidP="00D91473">
      <w:r>
        <w:rPr>
          <w:b/>
        </w:rPr>
        <w:t>Excerp</w:t>
      </w:r>
      <w:r w:rsidR="00BA79CF">
        <w:rPr>
          <w:b/>
        </w:rPr>
        <w:t xml:space="preserve">ted from: </w:t>
      </w:r>
      <w:r>
        <w:t xml:space="preserve">Treat, Lawrence. </w:t>
      </w:r>
      <w:r>
        <w:rPr>
          <w:i/>
        </w:rPr>
        <w:t>You’re the Detective</w:t>
      </w:r>
      <w:r>
        <w:t>! Jaffrey, NH: David R. Godine, 1983.</w:t>
      </w:r>
    </w:p>
    <w:p w14:paraId="296F6ED2" w14:textId="32FB298F" w:rsidR="00AF50A8" w:rsidRDefault="00AF50A8" w:rsidP="00D91473"/>
    <w:p w14:paraId="6876206C" w14:textId="4003926B" w:rsidR="00AF50A8" w:rsidRPr="00AF50A8" w:rsidRDefault="00AF50A8" w:rsidP="00AF50A8">
      <w:pPr>
        <w:pStyle w:val="ListParagraph"/>
        <w:numPr>
          <w:ilvl w:val="0"/>
          <w:numId w:val="1"/>
        </w:numPr>
        <w:rPr>
          <w:b/>
        </w:rPr>
      </w:pPr>
      <w:r>
        <w:t>Yes, judging by the certificates and phony medals on the walls of his bedroom.</w:t>
      </w:r>
    </w:p>
    <w:p w14:paraId="6414DC60" w14:textId="77777777" w:rsidR="00AF50A8" w:rsidRPr="00AF50A8" w:rsidRDefault="00AF50A8" w:rsidP="00AF50A8">
      <w:pPr>
        <w:rPr>
          <w:b/>
        </w:rPr>
      </w:pPr>
    </w:p>
    <w:p w14:paraId="1AAED3E4" w14:textId="3E499A04" w:rsidR="00AF50A8" w:rsidRPr="00AF50A8" w:rsidRDefault="00AF50A8" w:rsidP="00AF50A8">
      <w:pPr>
        <w:pStyle w:val="ListParagraph"/>
        <w:numPr>
          <w:ilvl w:val="0"/>
          <w:numId w:val="1"/>
        </w:numPr>
        <w:rPr>
          <w:b/>
        </w:rPr>
      </w:pPr>
      <w:r>
        <w:t>Yes, judging by all the pictures of himself.</w:t>
      </w:r>
    </w:p>
    <w:p w14:paraId="11E4E74B" w14:textId="77777777" w:rsidR="00AF50A8" w:rsidRPr="00AF50A8" w:rsidRDefault="00AF50A8" w:rsidP="00AF50A8">
      <w:pPr>
        <w:pStyle w:val="ListParagraph"/>
        <w:rPr>
          <w:b/>
        </w:rPr>
      </w:pPr>
    </w:p>
    <w:p w14:paraId="28A66106" w14:textId="26309C83" w:rsidR="00AF50A8" w:rsidRPr="00AF50A8" w:rsidRDefault="00AF50A8" w:rsidP="00AF50A8">
      <w:pPr>
        <w:pStyle w:val="ListParagraph"/>
        <w:numPr>
          <w:ilvl w:val="0"/>
          <w:numId w:val="1"/>
        </w:numPr>
        <w:rPr>
          <w:b/>
        </w:rPr>
      </w:pPr>
      <w:r>
        <w:t>Yes, according to the pictures.</w:t>
      </w:r>
    </w:p>
    <w:p w14:paraId="0AF59EF9" w14:textId="77777777" w:rsidR="00AF50A8" w:rsidRPr="00AF50A8" w:rsidRDefault="00AF50A8" w:rsidP="00AF50A8">
      <w:pPr>
        <w:pStyle w:val="ListParagraph"/>
        <w:rPr>
          <w:b/>
        </w:rPr>
      </w:pPr>
    </w:p>
    <w:p w14:paraId="31F123C2" w14:textId="352473DD" w:rsidR="00AF50A8" w:rsidRPr="00AF50A8" w:rsidRDefault="00AF50A8" w:rsidP="00AF50A8">
      <w:pPr>
        <w:pStyle w:val="ListParagraph"/>
        <w:numPr>
          <w:ilvl w:val="0"/>
          <w:numId w:val="1"/>
        </w:numPr>
        <w:rPr>
          <w:b/>
        </w:rPr>
      </w:pPr>
      <w:r>
        <w:t>Yes. He had a collection of weapons and had threatened to shoot the LeGrand children.</w:t>
      </w:r>
    </w:p>
    <w:p w14:paraId="3AB5BBD8" w14:textId="77777777" w:rsidR="00AF50A8" w:rsidRPr="00AF50A8" w:rsidRDefault="00AF50A8" w:rsidP="00AF50A8">
      <w:pPr>
        <w:pStyle w:val="ListParagraph"/>
        <w:rPr>
          <w:b/>
        </w:rPr>
      </w:pPr>
    </w:p>
    <w:p w14:paraId="527DAF2A" w14:textId="36A5F08A" w:rsidR="00AF50A8" w:rsidRPr="00503114" w:rsidRDefault="00503114" w:rsidP="00AF50A8">
      <w:pPr>
        <w:pStyle w:val="ListParagraph"/>
        <w:numPr>
          <w:ilvl w:val="0"/>
          <w:numId w:val="1"/>
        </w:numPr>
        <w:rPr>
          <w:b/>
        </w:rPr>
      </w:pPr>
      <w:r>
        <w:t>Yes, He had good furniture and plenty of clothes.</w:t>
      </w:r>
    </w:p>
    <w:p w14:paraId="69095277" w14:textId="77777777" w:rsidR="00503114" w:rsidRPr="00503114" w:rsidRDefault="00503114" w:rsidP="00503114">
      <w:pPr>
        <w:pStyle w:val="ListParagraph"/>
        <w:rPr>
          <w:b/>
        </w:rPr>
      </w:pPr>
    </w:p>
    <w:p w14:paraId="1709AB9D" w14:textId="6CD97638" w:rsidR="00503114" w:rsidRPr="00503114" w:rsidRDefault="00503114" w:rsidP="00AF50A8">
      <w:pPr>
        <w:pStyle w:val="ListParagraph"/>
        <w:numPr>
          <w:ilvl w:val="0"/>
          <w:numId w:val="1"/>
        </w:numPr>
        <w:rPr>
          <w:b/>
        </w:rPr>
      </w:pPr>
      <w:r>
        <w:t>Yes, judging by the gas and by the sabre on the bed.</w:t>
      </w:r>
    </w:p>
    <w:p w14:paraId="2972DF70" w14:textId="77777777" w:rsidR="00503114" w:rsidRPr="00503114" w:rsidRDefault="00503114" w:rsidP="00503114">
      <w:pPr>
        <w:pStyle w:val="ListParagraph"/>
        <w:rPr>
          <w:b/>
        </w:rPr>
      </w:pPr>
    </w:p>
    <w:p w14:paraId="6D993428" w14:textId="710B101A" w:rsidR="00503114" w:rsidRPr="00503114" w:rsidRDefault="00503114" w:rsidP="00AF50A8">
      <w:pPr>
        <w:pStyle w:val="ListParagraph"/>
        <w:numPr>
          <w:ilvl w:val="0"/>
          <w:numId w:val="1"/>
        </w:numPr>
        <w:rPr>
          <w:b/>
        </w:rPr>
      </w:pPr>
      <w:r>
        <w:t>Yes. The pressure inside would make it rush out fast.</w:t>
      </w:r>
    </w:p>
    <w:p w14:paraId="4C84AD1F" w14:textId="77777777" w:rsidR="00503114" w:rsidRPr="00503114" w:rsidRDefault="00503114" w:rsidP="00503114">
      <w:pPr>
        <w:pStyle w:val="ListParagraph"/>
        <w:rPr>
          <w:b/>
        </w:rPr>
      </w:pPr>
    </w:p>
    <w:p w14:paraId="5075A696" w14:textId="2862D921" w:rsidR="00503114" w:rsidRPr="00503114" w:rsidRDefault="00503114" w:rsidP="00AF50A8">
      <w:pPr>
        <w:pStyle w:val="ListParagraph"/>
        <w:numPr>
          <w:ilvl w:val="0"/>
          <w:numId w:val="1"/>
        </w:numPr>
        <w:rPr>
          <w:b/>
        </w:rPr>
      </w:pPr>
      <w:r>
        <w:t>Yes, because the water must have gushed out suddenly, and whoever did the puncturing would be soaking wet.</w:t>
      </w:r>
    </w:p>
    <w:p w14:paraId="27132AAE" w14:textId="77777777" w:rsidR="00503114" w:rsidRPr="00503114" w:rsidRDefault="00503114" w:rsidP="00503114">
      <w:pPr>
        <w:pStyle w:val="ListParagraph"/>
        <w:rPr>
          <w:b/>
        </w:rPr>
      </w:pPr>
    </w:p>
    <w:p w14:paraId="733082B4" w14:textId="36A9B916" w:rsidR="00503114" w:rsidRPr="00503114" w:rsidRDefault="00503114" w:rsidP="00AF50A8">
      <w:pPr>
        <w:pStyle w:val="ListParagraph"/>
        <w:numPr>
          <w:ilvl w:val="0"/>
          <w:numId w:val="1"/>
        </w:numPr>
        <w:rPr>
          <w:b/>
        </w:rPr>
      </w:pPr>
      <w:r>
        <w:t>Nobody.</w:t>
      </w:r>
    </w:p>
    <w:p w14:paraId="15179249" w14:textId="77777777" w:rsidR="00503114" w:rsidRPr="00503114" w:rsidRDefault="00503114" w:rsidP="00503114">
      <w:pPr>
        <w:pStyle w:val="ListParagraph"/>
        <w:rPr>
          <w:b/>
        </w:rPr>
      </w:pPr>
    </w:p>
    <w:p w14:paraId="282E58F6" w14:textId="170DC8AA" w:rsidR="00503114" w:rsidRPr="00503114" w:rsidRDefault="00503114" w:rsidP="00AF50A8">
      <w:pPr>
        <w:pStyle w:val="ListParagraph"/>
        <w:numPr>
          <w:ilvl w:val="0"/>
          <w:numId w:val="1"/>
        </w:numPr>
        <w:rPr>
          <w:b/>
        </w:rPr>
      </w:pPr>
      <w:r>
        <w:t>Sandra, because she’s wearing Big-Lip’s slacks, which are much too big for her, and which she exchanged for her own wet slacks. The pleats show that she must have taken a tuck in the waistband, probably with a safety pin. Mosely’s slacks could be the right length for her, but his waist was far bigger than hers, and his dry clothes were easy to take from the open closet.</w:t>
      </w:r>
    </w:p>
    <w:p w14:paraId="232D18AD" w14:textId="77777777" w:rsidR="00503114" w:rsidRPr="00503114" w:rsidRDefault="00503114" w:rsidP="00503114">
      <w:pPr>
        <w:pStyle w:val="ListParagraph"/>
        <w:rPr>
          <w:b/>
        </w:rPr>
      </w:pPr>
    </w:p>
    <w:p w14:paraId="06D7E306" w14:textId="1FAE37B1" w:rsidR="00503114" w:rsidRDefault="00503114" w:rsidP="00503114">
      <w:pPr>
        <w:ind w:left="720"/>
      </w:pPr>
      <w:r>
        <w:t>Having solved the problem of dry clothes, she still had to get rid of her wet ones, which she did by shoving them down the laundry chute. In due time the laundry was brought up to Big-Lip, who put his clothes away without even looking at them.</w:t>
      </w:r>
    </w:p>
    <w:p w14:paraId="799B536B" w14:textId="2FE67330" w:rsidR="00503114" w:rsidRDefault="00503114" w:rsidP="00503114">
      <w:pPr>
        <w:ind w:left="720"/>
      </w:pPr>
    </w:p>
    <w:p w14:paraId="36DDD80C" w14:textId="783020C7" w:rsidR="00503114" w:rsidRPr="00503114" w:rsidRDefault="00503114" w:rsidP="00503114">
      <w:pPr>
        <w:ind w:left="720"/>
      </w:pPr>
      <w:r>
        <w:t xml:space="preserve">As for Sandra, she wondered what to do with Big Lip’s slacks, which she didn’t like and didn’t want. She solved </w:t>
      </w:r>
      <w:r>
        <w:rPr>
          <w:i/>
        </w:rPr>
        <w:t xml:space="preserve">that </w:t>
      </w:r>
      <w:r>
        <w:t>problem, however, by giving them to the local thrift shop, where Big-Lip bought them six months later. He found that they fit him perfectly, and he thought he had a bargain.</w:t>
      </w:r>
      <w:bookmarkStart w:id="0" w:name="_GoBack"/>
      <w:bookmarkEnd w:id="0"/>
    </w:p>
    <w:p w14:paraId="6ED39287" w14:textId="177310DA" w:rsidR="00BA79CF" w:rsidRPr="00BA79CF" w:rsidRDefault="00BA79CF" w:rsidP="00BA79CF"/>
    <w:sectPr w:rsidR="00BA79CF" w:rsidRPr="00BA79CF" w:rsidSect="00C869E6">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MS Gothic">
    <w:altName w:val="ＭＳ ゴシック"/>
    <w:panose1 w:val="020B0609070205080204"/>
    <w:charset w:val="80"/>
    <w:family w:val="swiss"/>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D094C58"/>
    <w:multiLevelType w:val="hybridMultilevel"/>
    <w:tmpl w:val="4B7665B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attachedTemplate r:id="rId1"/>
  <w:defaultTabStop w:val="720"/>
  <w:drawingGridHorizontalSpacing w:val="10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79CF"/>
    <w:rsid w:val="0038015A"/>
    <w:rsid w:val="00410E3E"/>
    <w:rsid w:val="00503114"/>
    <w:rsid w:val="00993C25"/>
    <w:rsid w:val="00A901AC"/>
    <w:rsid w:val="00AF50A8"/>
    <w:rsid w:val="00BA79CF"/>
    <w:rsid w:val="00C869E6"/>
    <w:rsid w:val="00D91473"/>
    <w:rsid w:val="00E16D41"/>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05182A29"/>
  <w15:chartTrackingRefBased/>
  <w15:docId w15:val="{0852EA59-77A5-A449-8B49-1B8F0389DC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F50A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BSC%20DCMNT.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PM TM BSC DCMNT.dotx</Template>
  <TotalTime>14</TotalTime>
  <Pages>1</Pages>
  <Words>236</Words>
  <Characters>1349</Characters>
  <Application>Microsoft Office Word</Application>
  <DocSecurity>0</DocSecurity>
  <Lines>11</Lines>
  <Paragraphs>3</Paragraphs>
  <ScaleCrop>false</ScaleCrop>
  <Company>Mark's Text Terminal</Company>
  <LinksUpToDate>false</LinksUpToDate>
  <CharactersWithSpaces>1582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4</cp:revision>
  <dcterms:created xsi:type="dcterms:W3CDTF">2018-04-23T11:51:00Z</dcterms:created>
  <dcterms:modified xsi:type="dcterms:W3CDTF">2018-05-31T18:13:00Z</dcterms:modified>
</cp:coreProperties>
</file>