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DF4A26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A2C4110" w14:textId="77777777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901F29">
        <w:rPr>
          <w:b/>
          <w:i/>
        </w:rPr>
        <w:t>Stipulate</w:t>
      </w:r>
      <w:r w:rsidR="00901F29">
        <w:rPr>
          <w:b/>
        </w:rPr>
        <w:t xml:space="preserve"> (verb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E7301D0" w14:textId="77777777" w:rsidR="001C194F" w:rsidRDefault="001C194F" w:rsidP="00F24EDE"/>
    <w:p w14:paraId="3D195CEF" w14:textId="07E41640" w:rsidR="001C194F" w:rsidRPr="001C194F" w:rsidRDefault="001C194F" w:rsidP="001C194F">
      <w:pPr>
        <w:pStyle w:val="ListParagraph"/>
        <w:numPr>
          <w:ilvl w:val="0"/>
          <w:numId w:val="1"/>
        </w:numPr>
        <w:rPr>
          <w:b/>
        </w:rPr>
      </w:pPr>
      <w:r>
        <w:t xml:space="preserve">*** and *** </w:t>
      </w:r>
      <w:r w:rsidRPr="00CE1284">
        <w:rPr>
          <w:i/>
        </w:rPr>
        <w:t>stipulated</w:t>
      </w:r>
      <w:r>
        <w:t xml:space="preserve"> that they would split the cost of shipping for the boatload of bananas they bought in Ecuador.</w:t>
      </w:r>
    </w:p>
    <w:p w14:paraId="227BF148" w14:textId="413A9D1F" w:rsidR="001C194F" w:rsidRPr="001C194F" w:rsidRDefault="001C194F" w:rsidP="001C194F">
      <w:pPr>
        <w:pStyle w:val="ListParagraph"/>
        <w:numPr>
          <w:ilvl w:val="0"/>
          <w:numId w:val="1"/>
        </w:numPr>
        <w:rPr>
          <w:b/>
        </w:rPr>
      </w:pPr>
      <w:r>
        <w:t xml:space="preserve">*** and ***, who are both attorneys, </w:t>
      </w:r>
      <w:r w:rsidRPr="00CE1284">
        <w:rPr>
          <w:i/>
        </w:rPr>
        <w:t>stipulated</w:t>
      </w:r>
      <w:r>
        <w:t xml:space="preserve"> that their clients did enter into a contract.</w:t>
      </w:r>
    </w:p>
    <w:p w14:paraId="5436467A" w14:textId="554F477B" w:rsidR="001C194F" w:rsidRPr="001C194F" w:rsidRDefault="001C194F" w:rsidP="001C194F">
      <w:pPr>
        <w:pStyle w:val="ListParagraph"/>
        <w:numPr>
          <w:ilvl w:val="0"/>
          <w:numId w:val="1"/>
        </w:numPr>
        <w:rPr>
          <w:b/>
        </w:rPr>
      </w:pPr>
      <w:r>
        <w:t xml:space="preserve">*** </w:t>
      </w:r>
      <w:r w:rsidRPr="00CE1284">
        <w:rPr>
          <w:i/>
        </w:rPr>
        <w:t xml:space="preserve">stipulated </w:t>
      </w:r>
      <w:r>
        <w:t>with *** teacher that if *** turned in make-up work, ** would pass the class.</w:t>
      </w:r>
    </w:p>
    <w:p w14:paraId="2A6A9127" w14:textId="1623F9E4" w:rsidR="001C194F" w:rsidRPr="001C194F" w:rsidRDefault="001C194F" w:rsidP="001C194F">
      <w:pPr>
        <w:pStyle w:val="ListParagraph"/>
        <w:numPr>
          <w:ilvl w:val="0"/>
          <w:numId w:val="1"/>
        </w:numPr>
        <w:rPr>
          <w:b/>
        </w:rPr>
      </w:pPr>
      <w:r>
        <w:t xml:space="preserve">*** and the management of the Knicks </w:t>
      </w:r>
      <w:r w:rsidRPr="00CE1284">
        <w:rPr>
          <w:i/>
        </w:rPr>
        <w:t>stipulated</w:t>
      </w:r>
      <w:r>
        <w:t xml:space="preserve"> that *** would join the team for an annual salary of four million dollars.</w:t>
      </w:r>
    </w:p>
    <w:p w14:paraId="5D761582" w14:textId="605BF165" w:rsidR="001C194F" w:rsidRPr="001C194F" w:rsidRDefault="001C194F" w:rsidP="001C194F">
      <w:pPr>
        <w:pStyle w:val="ListParagraph"/>
        <w:numPr>
          <w:ilvl w:val="0"/>
          <w:numId w:val="1"/>
        </w:numPr>
        <w:rPr>
          <w:b/>
        </w:rPr>
      </w:pPr>
      <w:r>
        <w:t xml:space="preserve">*** </w:t>
      </w:r>
      <w:bookmarkStart w:id="54" w:name="_GoBack"/>
      <w:r w:rsidRPr="00CE1284">
        <w:rPr>
          <w:i/>
        </w:rPr>
        <w:t>stipulated</w:t>
      </w:r>
      <w:bookmarkEnd w:id="54"/>
      <w:r>
        <w:t xml:space="preserve"> with Apple Computer that *** would comply with the company’s pricing structure in *** computer store.</w:t>
      </w:r>
    </w:p>
    <w:p w14:paraId="1EC8D191" w14:textId="77777777" w:rsidR="00F24EDE" w:rsidRDefault="00F24EDE" w:rsidP="00F24EDE"/>
    <w:p w14:paraId="191C577C" w14:textId="77777777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901F29">
        <w:rPr>
          <w:b/>
          <w:u w:val="single"/>
        </w:rPr>
        <w:t>verb</w:t>
      </w:r>
      <w:r w:rsidRPr="00523677">
        <w:rPr>
          <w:b/>
          <w:u w:val="single"/>
        </w:rPr>
        <w:t xml:space="preserve"> </w:t>
      </w:r>
      <w:r w:rsidR="00901F29">
        <w:rPr>
          <w:b/>
          <w:i/>
          <w:u w:val="single"/>
        </w:rPr>
        <w:t>stipulate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AAE7D26"/>
    <w:multiLevelType w:val="hybridMultilevel"/>
    <w:tmpl w:val="FAD8E1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1F29"/>
    <w:rsid w:val="001539C9"/>
    <w:rsid w:val="001C194F"/>
    <w:rsid w:val="001F20BF"/>
    <w:rsid w:val="002C2733"/>
    <w:rsid w:val="00335A5C"/>
    <w:rsid w:val="00410E3E"/>
    <w:rsid w:val="005A5A20"/>
    <w:rsid w:val="006B45BA"/>
    <w:rsid w:val="00901F29"/>
    <w:rsid w:val="00C32881"/>
    <w:rsid w:val="00CA4835"/>
    <w:rsid w:val="00CE1284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E7B216D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C19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7</TotalTime>
  <Pages>1</Pages>
  <Words>152</Words>
  <Characters>870</Characters>
  <Application>Microsoft Macintosh Word</Application>
  <DocSecurity>0</DocSecurity>
  <Lines>7</Lines>
  <Paragraphs>2</Paragraphs>
  <ScaleCrop>false</ScaleCrop>
  <Company>Mark's Text Terminal</Company>
  <LinksUpToDate>false</LinksUpToDate>
  <CharactersWithSpaces>1020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2017-10-25T12:07:00Z</dcterms:created>
  <dcterms:modified xsi:type="dcterms:W3CDTF">2017-10-25T17:33:00Z</dcterms:modified>
</cp:coreProperties>
</file>