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1EEAA12F" w:rsidR="009A471B" w:rsidRDefault="009A471B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303B07" w:rsidRPr="00303B07">
        <w:rPr>
          <w:rFonts w:cs="Times New Roman"/>
          <w:b/>
          <w:i/>
          <w:iCs/>
          <w:kern w:val="0"/>
          <w:lang w:eastAsia="ja-JP"/>
        </w:rPr>
        <w:t>Gringo</w:t>
      </w:r>
      <w:r w:rsidR="00303B07">
        <w:rPr>
          <w:rFonts w:cs="Times New Roman"/>
          <w:b/>
          <w:kern w:val="0"/>
          <w:lang w:eastAsia="ja-JP"/>
        </w:rPr>
        <w:t>.</w:t>
      </w:r>
      <w:r>
        <w:rPr>
          <w:b/>
        </w:rPr>
        <w:t xml:space="preserve">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B3AE793" w14:textId="0C8E3258" w:rsidR="00303B07" w:rsidRDefault="00303B07" w:rsidP="00303B0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Gringo </w:t>
      </w:r>
      <w:proofErr w:type="gramStart"/>
      <w:r>
        <w:rPr>
          <w:rFonts w:cs="Times New Roman"/>
          <w:bCs/>
          <w:kern w:val="0"/>
          <w:lang w:eastAsia="ja-JP"/>
        </w:rPr>
        <w:t>In</w:t>
      </w:r>
      <w:proofErr w:type="gramEnd"/>
      <w:r>
        <w:rPr>
          <w:rFonts w:cs="Times New Roman"/>
          <w:bCs/>
          <w:kern w:val="0"/>
          <w:lang w:eastAsia="ja-JP"/>
        </w:rPr>
        <w:t xml:space="preserve"> Latin America, a foreigner, especially a North American or Englishman; usually a term of contempt.</w:t>
      </w:r>
    </w:p>
    <w:p w14:paraId="462E06C7" w14:textId="77777777" w:rsidR="009E599E" w:rsidRDefault="009E599E" w:rsidP="00303B0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D67F6A9" w14:textId="25A360A2" w:rsidR="009E599E" w:rsidRPr="00013CAA" w:rsidRDefault="00013CAA" w:rsidP="009E599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013CAA">
        <w:rPr>
          <w:b/>
          <w:lang w:eastAsia="ja-JP"/>
        </w:rPr>
        <w:t>What</w:t>
      </w:r>
      <w:r>
        <w:rPr>
          <w:bCs/>
          <w:lang w:eastAsia="ja-JP"/>
        </w:rPr>
        <w:t xml:space="preserve"> is a gringo? Where?</w:t>
      </w:r>
    </w:p>
    <w:p w14:paraId="07BEF05C" w14:textId="12E01BA5" w:rsidR="00013CAA" w:rsidRDefault="00013CAA" w:rsidP="00013C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A913A18" w14:textId="706E8A8D" w:rsidR="00013CAA" w:rsidRDefault="00013CAA" w:rsidP="00013C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BC62946" w14:textId="77777777" w:rsidR="00013CAA" w:rsidRPr="00013CAA" w:rsidRDefault="00013CAA" w:rsidP="00013C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4FBA986" w14:textId="15F18BE9" w:rsidR="00013CAA" w:rsidRPr="00013CAA" w:rsidRDefault="00013CAA" w:rsidP="009E599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013CAA">
        <w:rPr>
          <w:b/>
          <w:lang w:eastAsia="ja-JP"/>
        </w:rPr>
        <w:t>What</w:t>
      </w:r>
      <w:r>
        <w:rPr>
          <w:bCs/>
          <w:lang w:eastAsia="ja-JP"/>
        </w:rPr>
        <w:t xml:space="preserve"> kind of a term, usually, is </w:t>
      </w:r>
      <w:r w:rsidRPr="00013CAA">
        <w:rPr>
          <w:bCs/>
          <w:i/>
          <w:iCs/>
          <w:lang w:eastAsia="ja-JP"/>
        </w:rPr>
        <w:t>gringo</w:t>
      </w:r>
      <w:r>
        <w:rPr>
          <w:bCs/>
          <w:lang w:eastAsia="ja-JP"/>
        </w:rPr>
        <w:t>?</w:t>
      </w:r>
    </w:p>
    <w:p w14:paraId="6E91353F" w14:textId="04DFA1E2" w:rsidR="00013CAA" w:rsidRDefault="00013CAA" w:rsidP="00013C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2520D15" w14:textId="70CC9805" w:rsidR="00013CAA" w:rsidRDefault="00013CAA" w:rsidP="00013C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3F0FD43" w14:textId="7F30E082" w:rsidR="00013CAA" w:rsidRDefault="00013CAA" w:rsidP="00013C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121CE18" w14:textId="58EC33BA" w:rsidR="00013CAA" w:rsidRDefault="00013CAA" w:rsidP="00013C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8894B92" w14:textId="46251A8C" w:rsidR="00013CAA" w:rsidRDefault="00013CAA" w:rsidP="00013C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878461A" w14:textId="592613BC" w:rsidR="00013CAA" w:rsidRDefault="00013CAA" w:rsidP="00013C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4CFE74B" w14:textId="56E8F379" w:rsidR="00013CAA" w:rsidRDefault="00013CAA" w:rsidP="00013C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1D150E2" w14:textId="1618C579" w:rsidR="00013CAA" w:rsidRDefault="00013CAA" w:rsidP="00013C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F5C5E7D" w14:textId="25A1CFB5" w:rsidR="00013CAA" w:rsidRDefault="00013CAA" w:rsidP="00013C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BAA149E" w14:textId="56E5BE46" w:rsidR="00013CAA" w:rsidRDefault="00013CAA" w:rsidP="00013C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6C16B35" w14:textId="053A99B0" w:rsidR="00013CAA" w:rsidRDefault="00013CAA" w:rsidP="00013C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426A8B7" w14:textId="4A233BA9" w:rsidR="00013CAA" w:rsidRDefault="00013CAA" w:rsidP="00013C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4B4B1AA" w14:textId="6310967B" w:rsidR="00013CAA" w:rsidRDefault="00013CAA" w:rsidP="00013C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E69D0B7" w14:textId="0C78C2C4" w:rsidR="00013CAA" w:rsidRDefault="00013CAA" w:rsidP="00013C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A5367CB" w14:textId="77777777" w:rsidR="00013CAA" w:rsidRDefault="00013CAA" w:rsidP="00013CA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CC1B648" w14:textId="77777777" w:rsidR="00013CAA" w:rsidRDefault="00013CAA" w:rsidP="00013CA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303B07">
        <w:rPr>
          <w:rFonts w:cs="Times New Roman"/>
          <w:b/>
          <w:i/>
          <w:iCs/>
          <w:kern w:val="0"/>
          <w:lang w:eastAsia="ja-JP"/>
        </w:rPr>
        <w:t>Gringo</w:t>
      </w:r>
      <w:r>
        <w:rPr>
          <w:rFonts w:cs="Times New Roman"/>
          <w:b/>
          <w:kern w:val="0"/>
          <w:lang w:eastAsia="ja-JP"/>
        </w:rPr>
        <w:t>.</w:t>
      </w:r>
      <w:r>
        <w:rPr>
          <w:b/>
        </w:rPr>
        <w:t xml:space="preserve">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E7AB256" w14:textId="77777777" w:rsidR="00013CAA" w:rsidRDefault="00013CAA" w:rsidP="00013CA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Gringo </w:t>
      </w:r>
      <w:proofErr w:type="gramStart"/>
      <w:r>
        <w:rPr>
          <w:rFonts w:cs="Times New Roman"/>
          <w:bCs/>
          <w:kern w:val="0"/>
          <w:lang w:eastAsia="ja-JP"/>
        </w:rPr>
        <w:t>In</w:t>
      </w:r>
      <w:proofErr w:type="gramEnd"/>
      <w:r>
        <w:rPr>
          <w:rFonts w:cs="Times New Roman"/>
          <w:bCs/>
          <w:kern w:val="0"/>
          <w:lang w:eastAsia="ja-JP"/>
        </w:rPr>
        <w:t xml:space="preserve"> Latin America, a foreigner, especially a North American or Englishman; usually a term of contempt.</w:t>
      </w:r>
    </w:p>
    <w:p w14:paraId="54186056" w14:textId="77777777" w:rsidR="00013CAA" w:rsidRDefault="00013CAA" w:rsidP="00013CA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634ADF1" w14:textId="77777777" w:rsidR="00013CAA" w:rsidRPr="00013CAA" w:rsidRDefault="00013CAA" w:rsidP="00013CA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013CAA">
        <w:rPr>
          <w:b/>
          <w:lang w:eastAsia="ja-JP"/>
        </w:rPr>
        <w:t>What</w:t>
      </w:r>
      <w:r>
        <w:rPr>
          <w:bCs/>
          <w:lang w:eastAsia="ja-JP"/>
        </w:rPr>
        <w:t xml:space="preserve"> is a gringo? Where?</w:t>
      </w:r>
    </w:p>
    <w:p w14:paraId="6E01C333" w14:textId="77777777" w:rsidR="00013CAA" w:rsidRDefault="00013CAA" w:rsidP="00013C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4AA74C3" w14:textId="77777777" w:rsidR="00013CAA" w:rsidRDefault="00013CAA" w:rsidP="00013C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A4E32C9" w14:textId="77777777" w:rsidR="00013CAA" w:rsidRPr="00013CAA" w:rsidRDefault="00013CAA" w:rsidP="00013C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4FF099C" w14:textId="77777777" w:rsidR="00013CAA" w:rsidRPr="009E599E" w:rsidRDefault="00013CAA" w:rsidP="00013CA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013CAA">
        <w:rPr>
          <w:b/>
          <w:lang w:eastAsia="ja-JP"/>
        </w:rPr>
        <w:t>What</w:t>
      </w:r>
      <w:r>
        <w:rPr>
          <w:bCs/>
          <w:lang w:eastAsia="ja-JP"/>
        </w:rPr>
        <w:t xml:space="preserve"> kind of a term, usually, is </w:t>
      </w:r>
      <w:r w:rsidRPr="00013CAA">
        <w:rPr>
          <w:bCs/>
          <w:i/>
          <w:iCs/>
          <w:lang w:eastAsia="ja-JP"/>
        </w:rPr>
        <w:t>gringo</w:t>
      </w:r>
      <w:r>
        <w:rPr>
          <w:bCs/>
          <w:lang w:eastAsia="ja-JP"/>
        </w:rPr>
        <w:t>?</w:t>
      </w:r>
    </w:p>
    <w:p w14:paraId="0FD49B38" w14:textId="77777777" w:rsidR="00013CAA" w:rsidRPr="00013CAA" w:rsidRDefault="00013CAA" w:rsidP="00013CAA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83A2F71" w14:textId="77777777" w:rsidR="00303B07" w:rsidRDefault="00303B07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013CAA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561E5"/>
    <w:multiLevelType w:val="hybridMultilevel"/>
    <w:tmpl w:val="EA8232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205255"/>
    <w:multiLevelType w:val="hybridMultilevel"/>
    <w:tmpl w:val="EA8232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13CAA"/>
    <w:rsid w:val="00082020"/>
    <w:rsid w:val="00303B07"/>
    <w:rsid w:val="0038015A"/>
    <w:rsid w:val="003968AA"/>
    <w:rsid w:val="00410E3E"/>
    <w:rsid w:val="00660C35"/>
    <w:rsid w:val="00744EA5"/>
    <w:rsid w:val="00852BCF"/>
    <w:rsid w:val="00956A06"/>
    <w:rsid w:val="00993C25"/>
    <w:rsid w:val="009A2D84"/>
    <w:rsid w:val="009A471B"/>
    <w:rsid w:val="009E599E"/>
    <w:rsid w:val="00A901AC"/>
    <w:rsid w:val="00AC1512"/>
    <w:rsid w:val="00AD7409"/>
    <w:rsid w:val="00B507D2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9</TotalTime>
  <Pages>1</Pages>
  <Words>175</Words>
  <Characters>1004</Characters>
  <Application>Microsoft Office Word</Application>
  <DocSecurity>0</DocSecurity>
  <Lines>8</Lines>
  <Paragraphs>2</Paragraphs>
  <ScaleCrop>false</ScaleCrop>
  <Company>Mark's Text Terminal</Company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2021-01-18T14:50:00Z</dcterms:created>
  <dcterms:modified xsi:type="dcterms:W3CDTF">2021-03-02T16:11:00Z</dcterms:modified>
</cp:coreProperties>
</file>