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BA8B5" w14:textId="77777777" w:rsidR="00772496" w:rsidRDefault="00772496" w:rsidP="00772496">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2493F84E" w14:textId="1DCDD5B7" w:rsidR="00772496" w:rsidRDefault="00772496" w:rsidP="00772496">
      <w:r>
        <w:rPr>
          <w:b/>
        </w:rPr>
        <w:t>Word Root Worksheet:</w:t>
      </w:r>
      <w:r w:rsidR="00A47459">
        <w:rPr>
          <w:b/>
        </w:rPr>
        <w:t xml:space="preserve"> </w:t>
      </w:r>
      <w:r w:rsidR="00A47459" w:rsidRPr="00A47459">
        <w:rPr>
          <w:b/>
          <w:i/>
          <w:iCs/>
        </w:rPr>
        <w:t>Fid</w:t>
      </w:r>
      <w:r w:rsidR="00A47459" w:rsidRPr="006E0D77">
        <w:rPr>
          <w:b/>
        </w:rPr>
        <w:t xml:space="preserve"> (Latin)</w:t>
      </w:r>
      <w:r w:rsidR="00A47459">
        <w:rPr>
          <w:b/>
        </w:rPr>
        <w:t>.</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BA985ED" w14:textId="77777777" w:rsidR="00772496" w:rsidRDefault="00772496" w:rsidP="00772496"/>
    <w:p w14:paraId="1183BAC7" w14:textId="77777777" w:rsidR="00772496" w:rsidRDefault="00772496" w:rsidP="00772496">
      <w:r>
        <w:rPr>
          <w:b/>
        </w:rPr>
        <w:t xml:space="preserve">The word root and vocabulary words that stem from it were chosen for this worksheet “because they are very likely to appear on the SAT and other college entrance exams.” </w:t>
      </w:r>
    </w:p>
    <w:p w14:paraId="05A12A6E" w14:textId="77777777" w:rsidR="00772496" w:rsidRDefault="00772496" w:rsidP="00772496"/>
    <w:p w14:paraId="12E5720A" w14:textId="77777777" w:rsidR="00772496" w:rsidRPr="001561C4" w:rsidRDefault="00772496" w:rsidP="00772496">
      <w:r w:rsidRPr="00357848">
        <w:rPr>
          <w:b/>
        </w:rPr>
        <w:t>Adapted from</w:t>
      </w:r>
      <w:r>
        <w:t xml:space="preserve">: Crutchfield, Roger S. </w:t>
      </w:r>
      <w:r w:rsidRPr="00A47459">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0754A654" w14:textId="77777777" w:rsidR="00772496" w:rsidRPr="001561C4" w:rsidRDefault="00772496" w:rsidP="00772496"/>
    <w:p w14:paraId="557D9CF0" w14:textId="77777777" w:rsidR="00772496" w:rsidRPr="00BD2351" w:rsidRDefault="00772496" w:rsidP="00772496">
      <w:pPr>
        <w:numPr>
          <w:ilvl w:val="0"/>
          <w:numId w:val="1"/>
        </w:numPr>
      </w:pPr>
      <w:r w:rsidRPr="006E0D77">
        <w:t xml:space="preserve">Word Root: </w:t>
      </w:r>
      <w:r w:rsidRPr="006E0D77">
        <w:rPr>
          <w:b/>
        </w:rPr>
        <w:t>Fid (Latin)</w:t>
      </w:r>
      <w:r>
        <w:rPr>
          <w:b/>
        </w:rPr>
        <w:t xml:space="preserve"> </w:t>
      </w:r>
      <w:r>
        <w:t>Cognates</w:t>
      </w:r>
    </w:p>
    <w:p w14:paraId="4EFA7469" w14:textId="77777777" w:rsidR="00772496" w:rsidRPr="00972389" w:rsidRDefault="00772496" w:rsidP="00772496">
      <w:pPr>
        <w:pStyle w:val="ListParagraph"/>
        <w:ind w:left="1080"/>
      </w:pPr>
      <w:r>
        <w:rPr>
          <w:b/>
        </w:rPr>
        <w:t xml:space="preserve">A. </w:t>
      </w:r>
      <w:r w:rsidRPr="00BD2351">
        <w:rPr>
          <w:b/>
        </w:rPr>
        <w:t xml:space="preserve">Latin: </w:t>
      </w:r>
      <w:proofErr w:type="spellStart"/>
      <w:r w:rsidRPr="00972389">
        <w:t>Fidelitas</w:t>
      </w:r>
      <w:proofErr w:type="spellEnd"/>
    </w:p>
    <w:p w14:paraId="7950B616" w14:textId="77777777" w:rsidR="00772496" w:rsidRPr="00972389" w:rsidRDefault="00772496" w:rsidP="00772496">
      <w:pPr>
        <w:pStyle w:val="ListParagraph"/>
        <w:ind w:left="1080"/>
      </w:pPr>
      <w:r>
        <w:rPr>
          <w:b/>
        </w:rPr>
        <w:t xml:space="preserve">B. </w:t>
      </w:r>
      <w:r w:rsidRPr="00BD2351">
        <w:rPr>
          <w:b/>
        </w:rPr>
        <w:t xml:space="preserve">English: </w:t>
      </w:r>
      <w:r w:rsidRPr="00972389">
        <w:t>Fidelity</w:t>
      </w:r>
    </w:p>
    <w:p w14:paraId="286650F2" w14:textId="77777777" w:rsidR="00772496" w:rsidRDefault="00772496" w:rsidP="00772496">
      <w:pPr>
        <w:pStyle w:val="ListParagraph"/>
        <w:ind w:left="1080"/>
      </w:pPr>
      <w:r>
        <w:rPr>
          <w:b/>
        </w:rPr>
        <w:t xml:space="preserve">C. </w:t>
      </w:r>
      <w:r w:rsidRPr="00BD2351">
        <w:rPr>
          <w:b/>
        </w:rPr>
        <w:t xml:space="preserve">French: </w:t>
      </w:r>
      <w:proofErr w:type="spellStart"/>
      <w:r w:rsidRPr="00972389">
        <w:t>Fidelite</w:t>
      </w:r>
      <w:proofErr w:type="spellEnd"/>
    </w:p>
    <w:p w14:paraId="783C1D91" w14:textId="77777777" w:rsidR="00772496" w:rsidRPr="00972389" w:rsidRDefault="00772496" w:rsidP="00772496">
      <w:pPr>
        <w:pStyle w:val="ListParagraph"/>
        <w:ind w:left="1080"/>
      </w:pPr>
      <w:r>
        <w:rPr>
          <w:b/>
        </w:rPr>
        <w:t xml:space="preserve">D. </w:t>
      </w:r>
      <w:r w:rsidRPr="00BD2351">
        <w:rPr>
          <w:b/>
        </w:rPr>
        <w:t xml:space="preserve">Italian: </w:t>
      </w:r>
      <w:proofErr w:type="spellStart"/>
      <w:r w:rsidRPr="00972389">
        <w:t>Fedelta</w:t>
      </w:r>
      <w:proofErr w:type="spellEnd"/>
    </w:p>
    <w:p w14:paraId="354732B8" w14:textId="77777777" w:rsidR="00772496" w:rsidRPr="00972389" w:rsidRDefault="00772496" w:rsidP="00772496">
      <w:pPr>
        <w:pStyle w:val="ListParagraph"/>
        <w:numPr>
          <w:ilvl w:val="0"/>
          <w:numId w:val="2"/>
        </w:numPr>
      </w:pPr>
      <w:r w:rsidRPr="00BD2351">
        <w:rPr>
          <w:b/>
        </w:rPr>
        <w:t xml:space="preserve">Portuguese: </w:t>
      </w:r>
      <w:proofErr w:type="spellStart"/>
      <w:r w:rsidRPr="00972389">
        <w:t>Fidelidade</w:t>
      </w:r>
      <w:proofErr w:type="spellEnd"/>
    </w:p>
    <w:p w14:paraId="07719E2E" w14:textId="77777777" w:rsidR="00772496" w:rsidRPr="006E0D77" w:rsidRDefault="00772496" w:rsidP="00772496">
      <w:pPr>
        <w:pStyle w:val="ListParagraph"/>
        <w:ind w:left="1080"/>
      </w:pPr>
      <w:r>
        <w:rPr>
          <w:b/>
        </w:rPr>
        <w:t xml:space="preserve">F. </w:t>
      </w:r>
      <w:r w:rsidRPr="00BD2351">
        <w:rPr>
          <w:b/>
        </w:rPr>
        <w:t xml:space="preserve">Spanish: </w:t>
      </w:r>
      <w:proofErr w:type="spellStart"/>
      <w:r w:rsidRPr="00972389">
        <w:t>Fidelidade</w:t>
      </w:r>
      <w:proofErr w:type="spellEnd"/>
    </w:p>
    <w:p w14:paraId="2CCDFC51" w14:textId="77777777" w:rsidR="00772496" w:rsidRPr="006E0D77" w:rsidRDefault="00772496" w:rsidP="00772496">
      <w:pPr>
        <w:rPr>
          <w:b/>
        </w:rPr>
      </w:pPr>
    </w:p>
    <w:p w14:paraId="75556C57" w14:textId="77777777" w:rsidR="00772496" w:rsidRPr="00D47185" w:rsidRDefault="00772496" w:rsidP="00772496">
      <w:pPr>
        <w:numPr>
          <w:ilvl w:val="0"/>
          <w:numId w:val="1"/>
        </w:numPr>
        <w:rPr>
          <w:b/>
        </w:rPr>
      </w:pPr>
      <w:r>
        <w:t>Words that grow from this r</w:t>
      </w:r>
      <w:r w:rsidRPr="006E0D77">
        <w:t xml:space="preserve">oot; </w:t>
      </w:r>
      <w:r>
        <w:t>using a collegiate dictionary, p</w:t>
      </w:r>
      <w:r w:rsidRPr="006E0D77">
        <w:t>lease define them.</w:t>
      </w:r>
    </w:p>
    <w:p w14:paraId="692A394B" w14:textId="77777777" w:rsidR="00772496" w:rsidRPr="006E0D77" w:rsidRDefault="00772496" w:rsidP="00772496">
      <w:pPr>
        <w:rPr>
          <w:b/>
        </w:rPr>
      </w:pPr>
    </w:p>
    <w:p w14:paraId="13E4DD79" w14:textId="77777777" w:rsidR="00772496" w:rsidRDefault="00772496" w:rsidP="00772496">
      <w:pPr>
        <w:numPr>
          <w:ilvl w:val="1"/>
          <w:numId w:val="1"/>
        </w:numPr>
      </w:pPr>
      <w:r w:rsidRPr="006E0D77">
        <w:t>Affidavit (noun):</w:t>
      </w:r>
    </w:p>
    <w:p w14:paraId="4E111BA9" w14:textId="77777777" w:rsidR="00772496" w:rsidRPr="006E0D77" w:rsidRDefault="00772496" w:rsidP="00772496"/>
    <w:p w14:paraId="015EFEC9" w14:textId="77777777" w:rsidR="00772496" w:rsidRPr="006E0D77" w:rsidRDefault="00772496" w:rsidP="00772496"/>
    <w:p w14:paraId="34611713" w14:textId="77777777" w:rsidR="00772496" w:rsidRDefault="00772496" w:rsidP="00772496"/>
    <w:p w14:paraId="0BBEF445" w14:textId="77777777" w:rsidR="00772496" w:rsidRPr="006E0D77" w:rsidRDefault="00772496" w:rsidP="00772496"/>
    <w:p w14:paraId="37ADBB2B" w14:textId="77777777" w:rsidR="00772496" w:rsidRPr="006E0D77" w:rsidRDefault="00772496" w:rsidP="00772496"/>
    <w:p w14:paraId="1EF23661" w14:textId="77777777" w:rsidR="00772496" w:rsidRDefault="00772496" w:rsidP="00772496">
      <w:pPr>
        <w:numPr>
          <w:ilvl w:val="1"/>
          <w:numId w:val="1"/>
        </w:numPr>
      </w:pPr>
      <w:r w:rsidRPr="00D47185">
        <w:t>Confidant (noun):</w:t>
      </w:r>
    </w:p>
    <w:p w14:paraId="4D1CE9A0" w14:textId="77777777" w:rsidR="00772496" w:rsidRPr="00D47185" w:rsidRDefault="00772496" w:rsidP="00772496"/>
    <w:p w14:paraId="693B766A" w14:textId="77777777" w:rsidR="00772496" w:rsidRPr="00D47185" w:rsidRDefault="00772496" w:rsidP="00772496"/>
    <w:p w14:paraId="293AB1CD" w14:textId="77777777" w:rsidR="00772496" w:rsidRDefault="00772496" w:rsidP="00772496"/>
    <w:p w14:paraId="4BC3D186" w14:textId="77777777" w:rsidR="00772496" w:rsidRPr="00D47185" w:rsidRDefault="00772496" w:rsidP="00772496"/>
    <w:p w14:paraId="3249E988" w14:textId="77777777" w:rsidR="00772496" w:rsidRPr="00D47185" w:rsidRDefault="00772496" w:rsidP="00772496"/>
    <w:p w14:paraId="5890D6CE" w14:textId="77777777" w:rsidR="00772496" w:rsidRPr="00D47185" w:rsidRDefault="00772496" w:rsidP="00772496">
      <w:pPr>
        <w:numPr>
          <w:ilvl w:val="1"/>
          <w:numId w:val="1"/>
        </w:numPr>
      </w:pPr>
      <w:r w:rsidRPr="00D47185">
        <w:t>Confide (verb):</w:t>
      </w:r>
    </w:p>
    <w:p w14:paraId="478D72DA" w14:textId="77777777" w:rsidR="00772496" w:rsidRPr="00D47185" w:rsidRDefault="00772496" w:rsidP="00772496"/>
    <w:p w14:paraId="187C031E" w14:textId="77777777" w:rsidR="00772496" w:rsidRPr="00D47185" w:rsidRDefault="00772496" w:rsidP="00772496"/>
    <w:p w14:paraId="68905B48" w14:textId="77777777" w:rsidR="00772496" w:rsidRDefault="00772496" w:rsidP="00772496"/>
    <w:p w14:paraId="050ABAA4" w14:textId="77777777" w:rsidR="00772496" w:rsidRDefault="00772496" w:rsidP="00772496"/>
    <w:p w14:paraId="07A6E51F" w14:textId="77777777" w:rsidR="00772496" w:rsidRPr="00D47185" w:rsidRDefault="00772496" w:rsidP="00772496"/>
    <w:p w14:paraId="28B08AF0" w14:textId="77777777" w:rsidR="00772496" w:rsidRDefault="00772496" w:rsidP="00772496">
      <w:pPr>
        <w:numPr>
          <w:ilvl w:val="1"/>
          <w:numId w:val="1"/>
        </w:numPr>
      </w:pPr>
      <w:r w:rsidRPr="00D47185">
        <w:t>Fidelity (noun):</w:t>
      </w:r>
    </w:p>
    <w:p w14:paraId="17CEE744" w14:textId="77777777" w:rsidR="00772496" w:rsidRDefault="00772496" w:rsidP="00772496"/>
    <w:p w14:paraId="778AD984" w14:textId="77777777" w:rsidR="00772496" w:rsidRPr="00D47185" w:rsidRDefault="00772496" w:rsidP="00772496"/>
    <w:p w14:paraId="24C7978A" w14:textId="77777777" w:rsidR="00772496" w:rsidRPr="00D47185" w:rsidRDefault="00772496" w:rsidP="00772496"/>
    <w:p w14:paraId="180D42E8" w14:textId="77777777" w:rsidR="00772496" w:rsidRPr="00D47185" w:rsidRDefault="00772496" w:rsidP="00772496"/>
    <w:p w14:paraId="4FCC737B" w14:textId="77777777" w:rsidR="00772496" w:rsidRPr="00D47185" w:rsidRDefault="00772496" w:rsidP="00772496"/>
    <w:p w14:paraId="71770E2C" w14:textId="77777777" w:rsidR="00772496" w:rsidRDefault="00772496" w:rsidP="00772496">
      <w:pPr>
        <w:numPr>
          <w:ilvl w:val="1"/>
          <w:numId w:val="1"/>
        </w:numPr>
      </w:pPr>
      <w:r w:rsidRPr="00D47185">
        <w:t>Fiduciary (noun/adjective):</w:t>
      </w:r>
    </w:p>
    <w:p w14:paraId="7F679BAD" w14:textId="77777777" w:rsidR="00772496" w:rsidRPr="00D47185" w:rsidRDefault="00772496" w:rsidP="00772496"/>
    <w:p w14:paraId="44CC390E" w14:textId="77777777" w:rsidR="00772496" w:rsidRPr="00D47185" w:rsidRDefault="00772496" w:rsidP="00772496"/>
    <w:p w14:paraId="69B595A4" w14:textId="77777777" w:rsidR="00772496" w:rsidRPr="00D47185" w:rsidRDefault="00772496" w:rsidP="00772496"/>
    <w:p w14:paraId="763AA052" w14:textId="77777777" w:rsidR="00772496" w:rsidRDefault="00772496" w:rsidP="00772496">
      <w:pPr>
        <w:numPr>
          <w:ilvl w:val="1"/>
          <w:numId w:val="1"/>
        </w:numPr>
      </w:pPr>
      <w:r w:rsidRPr="00D47185">
        <w:lastRenderedPageBreak/>
        <w:t>Infidel (noun):</w:t>
      </w:r>
    </w:p>
    <w:p w14:paraId="422571A2" w14:textId="77777777" w:rsidR="00772496" w:rsidRDefault="00772496" w:rsidP="00772496"/>
    <w:p w14:paraId="318539D5" w14:textId="77777777" w:rsidR="00772496" w:rsidRDefault="00772496" w:rsidP="00772496"/>
    <w:p w14:paraId="5F085C05" w14:textId="77777777" w:rsidR="00772496" w:rsidRDefault="00772496" w:rsidP="00772496"/>
    <w:p w14:paraId="5EBF1C22" w14:textId="77777777" w:rsidR="00772496" w:rsidRDefault="00772496" w:rsidP="00772496"/>
    <w:p w14:paraId="64A728E7" w14:textId="77777777" w:rsidR="00772496" w:rsidRPr="00D47185" w:rsidRDefault="00772496" w:rsidP="00772496"/>
    <w:p w14:paraId="7BD91CFA" w14:textId="77777777" w:rsidR="00772496" w:rsidRDefault="00772496" w:rsidP="00772496">
      <w:pPr>
        <w:numPr>
          <w:ilvl w:val="1"/>
          <w:numId w:val="1"/>
        </w:numPr>
      </w:pPr>
      <w:r w:rsidRPr="00D47185">
        <w:t>Infidelity (noun):</w:t>
      </w:r>
    </w:p>
    <w:p w14:paraId="533994B6" w14:textId="77777777" w:rsidR="00772496" w:rsidRPr="00D47185" w:rsidRDefault="00772496" w:rsidP="00772496"/>
    <w:p w14:paraId="630AE78D" w14:textId="77777777" w:rsidR="00772496" w:rsidRPr="00D47185" w:rsidRDefault="00772496" w:rsidP="00772496"/>
    <w:p w14:paraId="3461F978" w14:textId="77777777" w:rsidR="00772496" w:rsidRDefault="00772496" w:rsidP="00772496"/>
    <w:p w14:paraId="2DAC43FE" w14:textId="77777777" w:rsidR="00772496" w:rsidRPr="00D47185" w:rsidRDefault="00772496" w:rsidP="00772496"/>
    <w:p w14:paraId="44B9211E" w14:textId="77777777" w:rsidR="00772496" w:rsidRPr="00D47185" w:rsidRDefault="00772496" w:rsidP="00772496"/>
    <w:p w14:paraId="0D385E6F" w14:textId="77777777" w:rsidR="00772496" w:rsidRPr="006E0D77" w:rsidRDefault="00772496" w:rsidP="00772496">
      <w:pPr>
        <w:numPr>
          <w:ilvl w:val="1"/>
          <w:numId w:val="1"/>
        </w:numPr>
      </w:pPr>
      <w:r w:rsidRPr="00D47185">
        <w:t>Perfidy (noun):</w:t>
      </w:r>
    </w:p>
    <w:p w14:paraId="468B7655" w14:textId="77777777" w:rsidR="00772496" w:rsidRPr="006E0D77" w:rsidRDefault="00772496" w:rsidP="00772496">
      <w:pPr>
        <w:rPr>
          <w:b/>
        </w:rPr>
      </w:pPr>
    </w:p>
    <w:p w14:paraId="6F476295" w14:textId="77777777" w:rsidR="00772496" w:rsidRDefault="00772496" w:rsidP="00772496">
      <w:pPr>
        <w:rPr>
          <w:b/>
        </w:rPr>
      </w:pPr>
    </w:p>
    <w:p w14:paraId="209DE7D1" w14:textId="77777777" w:rsidR="00772496" w:rsidRPr="006E0D77" w:rsidRDefault="00772496" w:rsidP="00772496">
      <w:pPr>
        <w:rPr>
          <w:b/>
        </w:rPr>
      </w:pPr>
    </w:p>
    <w:p w14:paraId="64D2EFCD" w14:textId="77777777" w:rsidR="00772496" w:rsidRPr="006E0D77" w:rsidRDefault="00772496" w:rsidP="00772496">
      <w:pPr>
        <w:ind w:left="360"/>
        <w:rPr>
          <w:b/>
        </w:rPr>
      </w:pPr>
    </w:p>
    <w:p w14:paraId="0B467221" w14:textId="77777777" w:rsidR="00772496" w:rsidRDefault="00772496" w:rsidP="00772496">
      <w:pPr>
        <w:pStyle w:val="ListParagraph"/>
        <w:numPr>
          <w:ilvl w:val="0"/>
          <w:numId w:val="1"/>
        </w:numPr>
      </w:pPr>
      <w:r>
        <w:t xml:space="preserve">The Latin word root </w:t>
      </w:r>
      <w:r w:rsidRPr="00351787">
        <w:rPr>
          <w:b/>
        </w:rPr>
        <w:t xml:space="preserve">fid </w:t>
      </w:r>
      <w:r>
        <w:t>means:</w:t>
      </w:r>
    </w:p>
    <w:p w14:paraId="2895099F" w14:textId="77777777" w:rsidR="00772496" w:rsidRDefault="00772496" w:rsidP="00772496"/>
    <w:p w14:paraId="789EE3FD" w14:textId="77777777" w:rsidR="00772496" w:rsidRDefault="00772496" w:rsidP="00772496"/>
    <w:p w14:paraId="029D48D7" w14:textId="77777777" w:rsidR="00772496" w:rsidRDefault="00772496" w:rsidP="00772496"/>
    <w:p w14:paraId="6700112E" w14:textId="77777777" w:rsidR="00772496" w:rsidRPr="001561C4" w:rsidRDefault="00772496" w:rsidP="00772496">
      <w:pPr>
        <w:pStyle w:val="ListParagraph"/>
        <w:numPr>
          <w:ilvl w:val="0"/>
          <w:numId w:val="1"/>
        </w:numPr>
      </w:pPr>
      <w:r>
        <w:rPr>
          <w:b/>
        </w:rPr>
        <w:t xml:space="preserve">Independent Practice: </w:t>
      </w:r>
      <w:r w:rsidRPr="00BD2351">
        <w:t>Please write</w:t>
      </w:r>
      <w:r>
        <w:t xml:space="preserve"> five </w:t>
      </w:r>
      <w:r w:rsidRPr="001561C4">
        <w:t>sentence</w:t>
      </w:r>
      <w:r>
        <w:t>s</w:t>
      </w:r>
      <w:r w:rsidRPr="001561C4">
        <w:t xml:space="preserve"> using </w:t>
      </w:r>
      <w:r>
        <w:t>any five of the words above.</w:t>
      </w:r>
    </w:p>
    <w:p w14:paraId="08A010F2" w14:textId="77777777" w:rsidR="00B577EA" w:rsidRPr="00C869E6" w:rsidRDefault="00A47459"/>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2BB589B"/>
    <w:multiLevelType w:val="hybridMultilevel"/>
    <w:tmpl w:val="87FEAB10"/>
    <w:lvl w:ilvl="0" w:tplc="3F2CE952">
      <w:start w:val="5"/>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96"/>
    <w:rsid w:val="0038015A"/>
    <w:rsid w:val="00410E3E"/>
    <w:rsid w:val="00772496"/>
    <w:rsid w:val="00993C25"/>
    <w:rsid w:val="00A47459"/>
    <w:rsid w:val="00A901AC"/>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2317752"/>
  <w15:chartTrackingRefBased/>
  <w15:docId w15:val="{6CF84BAF-6206-7C45-AFD7-D7D136C65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24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24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2</Pages>
  <Words>230</Words>
  <Characters>1317</Characters>
  <Application>Microsoft Office Word</Application>
  <DocSecurity>0</DocSecurity>
  <Lines>10</Lines>
  <Paragraphs>3</Paragraphs>
  <ScaleCrop>false</ScaleCrop>
  <Company>Mark's Text Terminal</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2018-07-24T15:58:00Z</dcterms:created>
  <dcterms:modified xsi:type="dcterms:W3CDTF">2021-09-06T12:30:00Z</dcterms:modified>
</cp:coreProperties>
</file>