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6C6513A9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B21B1" w:rsidRPr="00AB21B1">
        <w:rPr>
          <w:rFonts w:cs="Times New Roman"/>
          <w:b/>
          <w:i/>
          <w:iCs/>
          <w:kern w:val="0"/>
          <w:lang w:eastAsia="ja-JP"/>
        </w:rPr>
        <w:t>Incas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D918FE" w14:textId="274C392D" w:rsidR="00AB21B1" w:rsidRDefault="00AB21B1" w:rsidP="00AB21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Incas </w:t>
      </w:r>
      <w:r>
        <w:rPr>
          <w:rFonts w:cs="Times New Roman"/>
          <w:bCs/>
          <w:kern w:val="0"/>
          <w:lang w:eastAsia="ja-JP"/>
        </w:rPr>
        <w:t>A Native American people who built a notable civilization in western South America in the fifteenth and sixteenth centuries. The center of their empire was in present-day Peru. Francisco Pizarro of Spain conquered the Inca Empire.</w:t>
      </w:r>
    </w:p>
    <w:p w14:paraId="115D1EA6" w14:textId="77777777" w:rsidR="00531E5E" w:rsidRDefault="00531E5E" w:rsidP="00AB21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CC082E" w14:textId="78505F6E" w:rsidR="00531E5E" w:rsidRPr="002A589C" w:rsidRDefault="002A589C" w:rsidP="00531E5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2A589C">
        <w:rPr>
          <w:b/>
          <w:lang w:eastAsia="ja-JP"/>
        </w:rPr>
        <w:t>Who</w:t>
      </w:r>
      <w:r>
        <w:rPr>
          <w:bCs/>
          <w:lang w:eastAsia="ja-JP"/>
        </w:rPr>
        <w:t xml:space="preserve"> are the Incas?</w:t>
      </w:r>
    </w:p>
    <w:p w14:paraId="3E69EC95" w14:textId="3D3F4D00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079DC94" w14:textId="1E1002F8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74E9877" w14:textId="77777777" w:rsidR="002A589C" w:rsidRP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6C540B6" w14:textId="6ECFF54E" w:rsidR="002A589C" w:rsidRPr="002A589C" w:rsidRDefault="002A589C" w:rsidP="00531E5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2A589C">
        <w:rPr>
          <w:b/>
          <w:lang w:eastAsia="ja-JP"/>
        </w:rPr>
        <w:t>What</w:t>
      </w:r>
      <w:r>
        <w:rPr>
          <w:bCs/>
          <w:lang w:eastAsia="ja-JP"/>
        </w:rPr>
        <w:t xml:space="preserve"> was the center of the Inca Empire?</w:t>
      </w:r>
    </w:p>
    <w:p w14:paraId="3B02B270" w14:textId="5649ADA6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39797F0" w14:textId="49ACBBD6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2AEDEEE" w14:textId="77777777" w:rsidR="002A589C" w:rsidRP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D66E0EE" w14:textId="3E5788E4" w:rsidR="002A589C" w:rsidRPr="002A589C" w:rsidRDefault="002A589C" w:rsidP="00531E5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2A589C">
        <w:rPr>
          <w:b/>
          <w:lang w:eastAsia="ja-JP"/>
        </w:rPr>
        <w:t>Who</w:t>
      </w:r>
      <w:r>
        <w:rPr>
          <w:bCs/>
          <w:lang w:eastAsia="ja-JP"/>
        </w:rPr>
        <w:t xml:space="preserve"> conquered the Inca Empire?</w:t>
      </w:r>
    </w:p>
    <w:p w14:paraId="3F2B77D5" w14:textId="1A805A30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910ADEA" w14:textId="1FECD8FB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C4CC908" w14:textId="08C92C6C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8B9F005" w14:textId="0039BFEB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2845484" w14:textId="69AB23FE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590BFE8" w14:textId="7D1F120D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C0476B5" w14:textId="424ACC81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A944708" w14:textId="3575D367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43BD390" w14:textId="062FF72F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E467F3A" w14:textId="77777777" w:rsidR="002A589C" w:rsidRDefault="002A589C" w:rsidP="002A589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18BCC55" w14:textId="77777777" w:rsidR="002A589C" w:rsidRDefault="002A589C" w:rsidP="002A589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B21B1">
        <w:rPr>
          <w:rFonts w:cs="Times New Roman"/>
          <w:b/>
          <w:i/>
          <w:iCs/>
          <w:kern w:val="0"/>
          <w:lang w:eastAsia="ja-JP"/>
        </w:rPr>
        <w:t>Incas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2AA0E3" w14:textId="323A3F8D" w:rsidR="002A589C" w:rsidRDefault="002A589C" w:rsidP="002A589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Incas </w:t>
      </w:r>
      <w:r>
        <w:rPr>
          <w:rFonts w:cs="Times New Roman"/>
          <w:bCs/>
          <w:kern w:val="0"/>
          <w:lang w:eastAsia="ja-JP"/>
        </w:rPr>
        <w:t>A Native American people who built a notable civilization in western South America in the fifteenth and sixteenth centuries. The center of their empire was in present-day Peru. Francisco Pizarro of Spain conquered the Inca Empire.</w:t>
      </w:r>
    </w:p>
    <w:p w14:paraId="7D6AED4B" w14:textId="77777777" w:rsidR="002A589C" w:rsidRDefault="002A589C" w:rsidP="002A589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A1E455E" w14:textId="77777777" w:rsidR="002A589C" w:rsidRPr="002A589C" w:rsidRDefault="002A589C" w:rsidP="002A589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2A589C">
        <w:rPr>
          <w:b/>
          <w:lang w:eastAsia="ja-JP"/>
        </w:rPr>
        <w:t>Who</w:t>
      </w:r>
      <w:r>
        <w:rPr>
          <w:bCs/>
          <w:lang w:eastAsia="ja-JP"/>
        </w:rPr>
        <w:t xml:space="preserve"> are the Incas?</w:t>
      </w:r>
    </w:p>
    <w:p w14:paraId="4657E903" w14:textId="77777777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592E4F8" w14:textId="77777777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F66BF81" w14:textId="77777777" w:rsidR="002A589C" w:rsidRP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3CDA7A9" w14:textId="77777777" w:rsidR="002A589C" w:rsidRPr="002A589C" w:rsidRDefault="002A589C" w:rsidP="002A589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2A589C">
        <w:rPr>
          <w:b/>
          <w:lang w:eastAsia="ja-JP"/>
        </w:rPr>
        <w:t>What</w:t>
      </w:r>
      <w:r>
        <w:rPr>
          <w:bCs/>
          <w:lang w:eastAsia="ja-JP"/>
        </w:rPr>
        <w:t xml:space="preserve"> was the center of the Inca Empire?</w:t>
      </w:r>
    </w:p>
    <w:p w14:paraId="03A5B22D" w14:textId="77777777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6B1092C" w14:textId="77777777" w:rsid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0B97F87" w14:textId="77777777" w:rsidR="002A589C" w:rsidRP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75E2DC3" w14:textId="77777777" w:rsidR="002A589C" w:rsidRPr="00531E5E" w:rsidRDefault="002A589C" w:rsidP="002A589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2A589C">
        <w:rPr>
          <w:b/>
          <w:lang w:eastAsia="ja-JP"/>
        </w:rPr>
        <w:t>Who</w:t>
      </w:r>
      <w:r>
        <w:rPr>
          <w:bCs/>
          <w:lang w:eastAsia="ja-JP"/>
        </w:rPr>
        <w:t xml:space="preserve"> conquered the Inca Empire?</w:t>
      </w:r>
    </w:p>
    <w:p w14:paraId="792A7E91" w14:textId="77777777" w:rsidR="002A589C" w:rsidRPr="002A589C" w:rsidRDefault="002A589C" w:rsidP="002A589C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F3E94A2" w14:textId="77777777" w:rsidR="00AB21B1" w:rsidRDefault="00AB21B1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856E0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0492A"/>
    <w:multiLevelType w:val="hybridMultilevel"/>
    <w:tmpl w:val="343EA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0D128C"/>
    <w:multiLevelType w:val="hybridMultilevel"/>
    <w:tmpl w:val="343EA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A589C"/>
    <w:rsid w:val="0038015A"/>
    <w:rsid w:val="003968AA"/>
    <w:rsid w:val="00410E3E"/>
    <w:rsid w:val="00531E5E"/>
    <w:rsid w:val="00660C35"/>
    <w:rsid w:val="00744EA5"/>
    <w:rsid w:val="00852BCF"/>
    <w:rsid w:val="00856E06"/>
    <w:rsid w:val="00956A06"/>
    <w:rsid w:val="00993C25"/>
    <w:rsid w:val="009A2D84"/>
    <w:rsid w:val="009A471B"/>
    <w:rsid w:val="00A901AC"/>
    <w:rsid w:val="00AB21B1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21</TotalTime>
  <Pages>1</Pages>
  <Words>221</Words>
  <Characters>1261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2021-01-18T14:50:00Z</dcterms:created>
  <dcterms:modified xsi:type="dcterms:W3CDTF">2021-09-16T16:35:00Z</dcterms:modified>
</cp:coreProperties>
</file>