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0D55C3" w14:textId="77777777" w:rsidR="009A471B" w:rsidRDefault="009A471B" w:rsidP="009A471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59FCE38" w14:textId="18E80479" w:rsidR="009A471B" w:rsidRDefault="009A471B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951C0E" w:rsidRPr="00951C0E">
        <w:rPr>
          <w:rFonts w:cs="Times New Roman"/>
          <w:b/>
          <w:i/>
          <w:iCs/>
          <w:kern w:val="0"/>
          <w:lang w:eastAsia="ja-JP"/>
        </w:rPr>
        <w:t>Lima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7FF91523" w14:textId="4175B712" w:rsidR="00951C0E" w:rsidRDefault="00951C0E" w:rsidP="00951C0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Lima </w:t>
      </w:r>
      <w:r>
        <w:rPr>
          <w:rFonts w:cs="Times New Roman"/>
          <w:bCs/>
          <w:kern w:val="0"/>
          <w:lang w:eastAsia="ja-JP"/>
        </w:rPr>
        <w:t>(lee-</w:t>
      </w:r>
      <w:proofErr w:type="spellStart"/>
      <w:r>
        <w:rPr>
          <w:rFonts w:cs="Times New Roman"/>
          <w:bCs/>
          <w:kern w:val="0"/>
          <w:lang w:eastAsia="ja-JP"/>
        </w:rPr>
        <w:t>muh</w:t>
      </w:r>
      <w:proofErr w:type="spellEnd"/>
      <w:r>
        <w:rPr>
          <w:rFonts w:cs="Times New Roman"/>
          <w:bCs/>
          <w:kern w:val="0"/>
          <w:lang w:eastAsia="ja-JP"/>
        </w:rPr>
        <w:t xml:space="preserve">) Capital of Peru and largest city in the country, located in western </w:t>
      </w:r>
      <w:proofErr w:type="gramStart"/>
      <w:r>
        <w:rPr>
          <w:rFonts w:cs="Times New Roman"/>
          <w:bCs/>
          <w:kern w:val="0"/>
          <w:lang w:eastAsia="ja-JP"/>
        </w:rPr>
        <w:t>Peru;</w:t>
      </w:r>
      <w:proofErr w:type="gramEnd"/>
      <w:r>
        <w:rPr>
          <w:rFonts w:cs="Times New Roman"/>
          <w:bCs/>
          <w:kern w:val="0"/>
          <w:lang w:eastAsia="ja-JP"/>
        </w:rPr>
        <w:t xml:space="preserve"> the country’s economic center. Lima was the capital of the empire of Spain in the New World until the nineteenth century.</w:t>
      </w:r>
    </w:p>
    <w:p w14:paraId="5BFD135D" w14:textId="77777777" w:rsidR="005B05B4" w:rsidRDefault="005B05B4" w:rsidP="00951C0E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0D8764A1" w14:textId="5FB570AA" w:rsidR="005B05B4" w:rsidRPr="005B05B4" w:rsidRDefault="005B05B4" w:rsidP="005B05B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5B05B4">
        <w:rPr>
          <w:b/>
          <w:lang w:eastAsia="ja-JP"/>
        </w:rPr>
        <w:t>What</w:t>
      </w:r>
      <w:r>
        <w:rPr>
          <w:bCs/>
          <w:lang w:eastAsia="ja-JP"/>
        </w:rPr>
        <w:t xml:space="preserve"> is Lima?</w:t>
      </w:r>
    </w:p>
    <w:p w14:paraId="4EB00D69" w14:textId="240B066C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6022CE2" w14:textId="2C80B72A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0FF90A9" w14:textId="77777777" w:rsidR="005B05B4" w:rsidRP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F515EFA" w14:textId="79969982" w:rsidR="005B05B4" w:rsidRPr="005B05B4" w:rsidRDefault="005B05B4" w:rsidP="005B05B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5B05B4">
        <w:rPr>
          <w:b/>
          <w:lang w:eastAsia="ja-JP"/>
        </w:rPr>
        <w:t>Where</w:t>
      </w:r>
      <w:r>
        <w:rPr>
          <w:bCs/>
          <w:lang w:eastAsia="ja-JP"/>
        </w:rPr>
        <w:t xml:space="preserve"> is </w:t>
      </w:r>
      <w:r>
        <w:rPr>
          <w:bCs/>
          <w:lang w:eastAsia="ja-JP"/>
        </w:rPr>
        <w:t>Lima</w:t>
      </w:r>
      <w:r>
        <w:rPr>
          <w:bCs/>
          <w:lang w:eastAsia="ja-JP"/>
        </w:rPr>
        <w:t xml:space="preserve"> located? </w:t>
      </w:r>
      <w:r w:rsidRPr="005B05B4">
        <w:rPr>
          <w:b/>
          <w:lang w:eastAsia="ja-JP"/>
        </w:rPr>
        <w:t>Of what</w:t>
      </w:r>
      <w:r>
        <w:rPr>
          <w:bCs/>
          <w:lang w:eastAsia="ja-JP"/>
        </w:rPr>
        <w:t xml:space="preserve"> is it the center?</w:t>
      </w:r>
    </w:p>
    <w:p w14:paraId="218C09C3" w14:textId="3795BB0E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635DA96" w14:textId="5B0F5F71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7CD5FAB" w14:textId="77777777" w:rsidR="005B05B4" w:rsidRP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DBEBE47" w14:textId="04E4A3CF" w:rsidR="005B05B4" w:rsidRPr="005B05B4" w:rsidRDefault="005B05B4" w:rsidP="005B05B4">
      <w:pPr>
        <w:pStyle w:val="ListParagraph"/>
        <w:widowControl w:val="0"/>
        <w:numPr>
          <w:ilvl w:val="0"/>
          <w:numId w:val="1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5B05B4">
        <w:rPr>
          <w:b/>
          <w:lang w:eastAsia="ja-JP"/>
        </w:rPr>
        <w:t>Of what</w:t>
      </w:r>
      <w:r>
        <w:rPr>
          <w:bCs/>
          <w:lang w:eastAsia="ja-JP"/>
        </w:rPr>
        <w:t xml:space="preserve"> was Lima the capital? Until </w:t>
      </w:r>
      <w:r w:rsidRPr="005B05B4">
        <w:rPr>
          <w:b/>
          <w:lang w:eastAsia="ja-JP"/>
        </w:rPr>
        <w:t>when</w:t>
      </w:r>
      <w:r>
        <w:rPr>
          <w:bCs/>
          <w:lang w:eastAsia="ja-JP"/>
        </w:rPr>
        <w:t>?</w:t>
      </w:r>
    </w:p>
    <w:p w14:paraId="526CFB10" w14:textId="3066179E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7A4E5FC" w14:textId="6C17C95D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794E64D" w14:textId="5653F901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E847DD1" w14:textId="6BDBAEB0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5C98833" w14:textId="7F7B0CE0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EA9F359" w14:textId="48E96E7B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E4033A9" w14:textId="7413FB52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3D9D5BD8" w14:textId="58D94C67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354EA94" w14:textId="77777777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728697F0" w14:textId="307FB6D1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2E9547AB" w14:textId="2FEB397F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0EC06C1" w14:textId="77777777" w:rsidR="005B05B4" w:rsidRDefault="005B05B4" w:rsidP="005B05B4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9CBD561" w14:textId="77777777" w:rsidR="005B05B4" w:rsidRDefault="005B05B4" w:rsidP="005B05B4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951C0E">
        <w:rPr>
          <w:rFonts w:cs="Times New Roman"/>
          <w:b/>
          <w:i/>
          <w:iCs/>
          <w:kern w:val="0"/>
          <w:lang w:eastAsia="ja-JP"/>
        </w:rPr>
        <w:t>Lima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BC5DE15" w14:textId="77777777" w:rsidR="005B05B4" w:rsidRDefault="005B05B4" w:rsidP="005B05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Lima </w:t>
      </w:r>
      <w:r>
        <w:rPr>
          <w:rFonts w:cs="Times New Roman"/>
          <w:bCs/>
          <w:kern w:val="0"/>
          <w:lang w:eastAsia="ja-JP"/>
        </w:rPr>
        <w:t>(lee-</w:t>
      </w:r>
      <w:proofErr w:type="spellStart"/>
      <w:r>
        <w:rPr>
          <w:rFonts w:cs="Times New Roman"/>
          <w:bCs/>
          <w:kern w:val="0"/>
          <w:lang w:eastAsia="ja-JP"/>
        </w:rPr>
        <w:t>muh</w:t>
      </w:r>
      <w:proofErr w:type="spellEnd"/>
      <w:r>
        <w:rPr>
          <w:rFonts w:cs="Times New Roman"/>
          <w:bCs/>
          <w:kern w:val="0"/>
          <w:lang w:eastAsia="ja-JP"/>
        </w:rPr>
        <w:t xml:space="preserve">) Capital of Peru and largest city in the country, located in western </w:t>
      </w:r>
      <w:proofErr w:type="gramStart"/>
      <w:r>
        <w:rPr>
          <w:rFonts w:cs="Times New Roman"/>
          <w:bCs/>
          <w:kern w:val="0"/>
          <w:lang w:eastAsia="ja-JP"/>
        </w:rPr>
        <w:t>Peru;</w:t>
      </w:r>
      <w:proofErr w:type="gramEnd"/>
      <w:r>
        <w:rPr>
          <w:rFonts w:cs="Times New Roman"/>
          <w:bCs/>
          <w:kern w:val="0"/>
          <w:lang w:eastAsia="ja-JP"/>
        </w:rPr>
        <w:t xml:space="preserve"> the country’s economic center. Lima was the capital of the empire of Spain in the New World until the nineteenth century.</w:t>
      </w:r>
    </w:p>
    <w:p w14:paraId="10E5839B" w14:textId="77777777" w:rsidR="005B05B4" w:rsidRDefault="005B05B4" w:rsidP="005B05B4">
      <w:pPr>
        <w:widowControl w:val="0"/>
        <w:autoSpaceDE w:val="0"/>
        <w:autoSpaceDN w:val="0"/>
        <w:adjustRightInd w:val="0"/>
        <w:rPr>
          <w:rFonts w:cs="Times New Roman"/>
          <w:bCs/>
          <w:kern w:val="0"/>
          <w:lang w:eastAsia="ja-JP"/>
        </w:rPr>
      </w:pPr>
    </w:p>
    <w:p w14:paraId="4FF678B8" w14:textId="77777777" w:rsidR="005B05B4" w:rsidRPr="005B05B4" w:rsidRDefault="005B05B4" w:rsidP="005B05B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5B05B4">
        <w:rPr>
          <w:b/>
          <w:lang w:eastAsia="ja-JP"/>
        </w:rPr>
        <w:t>What</w:t>
      </w:r>
      <w:r>
        <w:rPr>
          <w:bCs/>
          <w:lang w:eastAsia="ja-JP"/>
        </w:rPr>
        <w:t xml:space="preserve"> is Lima?</w:t>
      </w:r>
    </w:p>
    <w:p w14:paraId="3D821983" w14:textId="77777777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3199B4B" w14:textId="77777777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8676AE1" w14:textId="77777777" w:rsidR="005B05B4" w:rsidRP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427C2363" w14:textId="77777777" w:rsidR="005B05B4" w:rsidRPr="005B05B4" w:rsidRDefault="005B05B4" w:rsidP="005B05B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5B05B4">
        <w:rPr>
          <w:b/>
          <w:lang w:eastAsia="ja-JP"/>
        </w:rPr>
        <w:t>Where</w:t>
      </w:r>
      <w:r>
        <w:rPr>
          <w:bCs/>
          <w:lang w:eastAsia="ja-JP"/>
        </w:rPr>
        <w:t xml:space="preserve"> is Lima located? </w:t>
      </w:r>
      <w:r w:rsidRPr="005B05B4">
        <w:rPr>
          <w:b/>
          <w:lang w:eastAsia="ja-JP"/>
        </w:rPr>
        <w:t>Of what</w:t>
      </w:r>
      <w:r>
        <w:rPr>
          <w:bCs/>
          <w:lang w:eastAsia="ja-JP"/>
        </w:rPr>
        <w:t xml:space="preserve"> is it the center?</w:t>
      </w:r>
    </w:p>
    <w:p w14:paraId="2F666B27" w14:textId="77777777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07297703" w14:textId="77777777" w:rsid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5CC75846" w14:textId="77777777" w:rsidR="005B05B4" w:rsidRP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6925962" w14:textId="77777777" w:rsidR="005B05B4" w:rsidRPr="005B05B4" w:rsidRDefault="005B05B4" w:rsidP="005B05B4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spacing w:before="0" w:beforeAutospacing="0" w:after="0" w:afterAutospacing="0"/>
        <w:jc w:val="left"/>
        <w:rPr>
          <w:b/>
          <w:lang w:eastAsia="ja-JP"/>
        </w:rPr>
      </w:pPr>
      <w:r w:rsidRPr="005B05B4">
        <w:rPr>
          <w:b/>
          <w:lang w:eastAsia="ja-JP"/>
        </w:rPr>
        <w:t>Of what</w:t>
      </w:r>
      <w:r>
        <w:rPr>
          <w:bCs/>
          <w:lang w:eastAsia="ja-JP"/>
        </w:rPr>
        <w:t xml:space="preserve"> was Lima the capital? Until </w:t>
      </w:r>
      <w:r w:rsidRPr="005B05B4">
        <w:rPr>
          <w:b/>
          <w:lang w:eastAsia="ja-JP"/>
        </w:rPr>
        <w:t>when</w:t>
      </w:r>
      <w:r>
        <w:rPr>
          <w:bCs/>
          <w:lang w:eastAsia="ja-JP"/>
        </w:rPr>
        <w:t>?</w:t>
      </w:r>
    </w:p>
    <w:p w14:paraId="6E0996D3" w14:textId="77777777" w:rsidR="005B05B4" w:rsidRPr="005B05B4" w:rsidRDefault="005B05B4" w:rsidP="005B05B4">
      <w:pPr>
        <w:widowControl w:val="0"/>
        <w:autoSpaceDE w:val="0"/>
        <w:autoSpaceDN w:val="0"/>
        <w:adjustRightInd w:val="0"/>
        <w:rPr>
          <w:b/>
          <w:lang w:eastAsia="ja-JP"/>
        </w:rPr>
      </w:pPr>
    </w:p>
    <w:p w14:paraId="6F49DEE6" w14:textId="77777777" w:rsidR="00951C0E" w:rsidRDefault="00951C0E" w:rsidP="009A471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5B05B4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7B07D7"/>
    <w:multiLevelType w:val="hybridMultilevel"/>
    <w:tmpl w:val="541C2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7453B5"/>
    <w:multiLevelType w:val="hybridMultilevel"/>
    <w:tmpl w:val="541C2A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B05B4"/>
    <w:rsid w:val="00660C35"/>
    <w:rsid w:val="00744EA5"/>
    <w:rsid w:val="00852BCF"/>
    <w:rsid w:val="00951C0E"/>
    <w:rsid w:val="00956A06"/>
    <w:rsid w:val="00993C25"/>
    <w:rsid w:val="009A2D84"/>
    <w:rsid w:val="009A471B"/>
    <w:rsid w:val="00A901AC"/>
    <w:rsid w:val="00AC1512"/>
    <w:rsid w:val="00AD7409"/>
    <w:rsid w:val="00B507D2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>
      <w:pPr>
        <w:spacing w:before="100" w:beforeAutospacing="1" w:after="100" w:afterAutospacing="1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pPr>
      <w:spacing w:before="0" w:beforeAutospacing="0" w:after="0" w:afterAutospacing="0"/>
      <w:jc w:val="left"/>
    </w:pPr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3</TotalTime>
  <Pages>1</Pages>
  <Words>217</Words>
  <Characters>1243</Characters>
  <Application>Microsoft Office Word</Application>
  <DocSecurity>0</DocSecurity>
  <Lines>10</Lines>
  <Paragraphs>2</Paragraphs>
  <ScaleCrop>false</ScaleCrop>
  <Company>Mark's Text Terminal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2021-01-18T14:50:00Z</dcterms:created>
  <dcterms:modified xsi:type="dcterms:W3CDTF">2021-03-02T16:16:00Z</dcterms:modified>
</cp:coreProperties>
</file>